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4DC4" w14:textId="77777777" w:rsidR="00D07112" w:rsidRPr="00D07112" w:rsidRDefault="00D07112" w:rsidP="00D07112">
      <w:pPr>
        <w:rPr>
          <w:rFonts w:ascii="Lato" w:hAnsi="Lato"/>
        </w:rPr>
      </w:pPr>
    </w:p>
    <w:p w14:paraId="2A6912AF" w14:textId="25E07C89" w:rsidR="00D07112" w:rsidRPr="00D07112" w:rsidRDefault="00D07112" w:rsidP="00D07112">
      <w:pPr>
        <w:rPr>
          <w:rFonts w:ascii="Merriweather" w:hAnsi="Merriweather"/>
          <w:b/>
          <w:bCs/>
        </w:rPr>
      </w:pPr>
      <w:r w:rsidRPr="00D07112">
        <w:rPr>
          <w:rFonts w:ascii="Merriweather" w:hAnsi="Merriweather"/>
          <w:b/>
          <w:bCs/>
        </w:rPr>
        <w:t>Condition Report</w:t>
      </w:r>
    </w:p>
    <w:p w14:paraId="1BFE87E9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>Accession No.:</w:t>
      </w:r>
    </w:p>
    <w:p w14:paraId="0EB0C24D" w14:textId="77777777" w:rsidR="00D07112" w:rsidRPr="00D07112" w:rsidRDefault="00D07112" w:rsidP="00D07112">
      <w:pPr>
        <w:rPr>
          <w:rFonts w:ascii="Lato" w:hAnsi="Lato"/>
        </w:rPr>
      </w:pPr>
    </w:p>
    <w:p w14:paraId="2E1AB07B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>Object Name:</w:t>
      </w:r>
    </w:p>
    <w:p w14:paraId="50F1347A" w14:textId="77777777" w:rsidR="00D07112" w:rsidRPr="00D07112" w:rsidRDefault="00D07112" w:rsidP="00D07112">
      <w:pPr>
        <w:rPr>
          <w:rFonts w:ascii="Lato" w:hAnsi="Lato"/>
        </w:rPr>
      </w:pPr>
    </w:p>
    <w:p w14:paraId="50770556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>Date:</w:t>
      </w:r>
    </w:p>
    <w:p w14:paraId="011485FE" w14:textId="77777777" w:rsidR="00D07112" w:rsidRPr="00D07112" w:rsidRDefault="00D07112" w:rsidP="00D07112">
      <w:pPr>
        <w:rPr>
          <w:rFonts w:ascii="Lato" w:hAnsi="Lato"/>
        </w:rPr>
      </w:pPr>
    </w:p>
    <w:p w14:paraId="0B651B45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>Examined By:</w:t>
      </w:r>
    </w:p>
    <w:p w14:paraId="40D3F02C" w14:textId="77777777" w:rsidR="00D07112" w:rsidRPr="00D07112" w:rsidRDefault="00D07112" w:rsidP="00D07112">
      <w:pPr>
        <w:rPr>
          <w:rFonts w:ascii="Lato" w:hAnsi="Lato"/>
        </w:rPr>
      </w:pPr>
    </w:p>
    <w:p w14:paraId="1DB19F9E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>Object Location:</w:t>
      </w:r>
    </w:p>
    <w:p w14:paraId="4245211A" w14:textId="77777777" w:rsidR="00D07112" w:rsidRPr="00D07112" w:rsidRDefault="00D07112" w:rsidP="00D07112">
      <w:pPr>
        <w:rPr>
          <w:rFonts w:ascii="Lato" w:hAnsi="Lato"/>
        </w:rPr>
      </w:pPr>
    </w:p>
    <w:p w14:paraId="7113BED4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>Material Present:</w:t>
      </w:r>
    </w:p>
    <w:p w14:paraId="1D8CC9CC" w14:textId="77777777" w:rsidR="00D07112" w:rsidRPr="00D07112" w:rsidRDefault="00D07112" w:rsidP="00D07112">
      <w:pPr>
        <w:rPr>
          <w:rFonts w:ascii="Lato" w:hAnsi="Lato"/>
        </w:rPr>
      </w:pPr>
    </w:p>
    <w:p w14:paraId="3D265779" w14:textId="77777777" w:rsidR="00D07112" w:rsidRPr="00D07112" w:rsidRDefault="00D07112" w:rsidP="00D07112">
      <w:pPr>
        <w:rPr>
          <w:rFonts w:ascii="Lato" w:hAnsi="Lato"/>
        </w:rPr>
      </w:pPr>
    </w:p>
    <w:p w14:paraId="02F697ED" w14:textId="77777777" w:rsidR="00D07112" w:rsidRPr="00D07112" w:rsidRDefault="00D07112" w:rsidP="00D07112">
      <w:pPr>
        <w:rPr>
          <w:rFonts w:ascii="Lato" w:hAnsi="Lato"/>
        </w:rPr>
      </w:pPr>
    </w:p>
    <w:p w14:paraId="492EFFD7" w14:textId="77777777" w:rsidR="00D07112" w:rsidRPr="00D07112" w:rsidRDefault="00D07112" w:rsidP="00D07112">
      <w:pPr>
        <w:rPr>
          <w:rFonts w:ascii="Lato" w:hAnsi="Lato"/>
        </w:rPr>
      </w:pPr>
    </w:p>
    <w:p w14:paraId="2B19C369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>Description of Medium (painting, sculpture, photograph, etc.):</w:t>
      </w:r>
    </w:p>
    <w:p w14:paraId="166A57A2" w14:textId="77777777" w:rsidR="00D07112" w:rsidRPr="00D07112" w:rsidRDefault="00D07112" w:rsidP="00D07112">
      <w:pPr>
        <w:rPr>
          <w:rFonts w:ascii="Lato" w:hAnsi="Lato"/>
        </w:rPr>
      </w:pPr>
    </w:p>
    <w:p w14:paraId="08B09615" w14:textId="77777777" w:rsidR="00D07112" w:rsidRPr="00D07112" w:rsidRDefault="00D07112" w:rsidP="00D07112">
      <w:pPr>
        <w:rPr>
          <w:rFonts w:ascii="Lato" w:hAnsi="Lato"/>
        </w:rPr>
      </w:pPr>
    </w:p>
    <w:p w14:paraId="797A47E4" w14:textId="77777777" w:rsidR="00D07112" w:rsidRPr="00D07112" w:rsidRDefault="00D07112" w:rsidP="00D07112">
      <w:pPr>
        <w:rPr>
          <w:rFonts w:ascii="Lato" w:hAnsi="Lato"/>
        </w:rPr>
      </w:pPr>
    </w:p>
    <w:p w14:paraId="6324F2BB" w14:textId="77777777" w:rsidR="00D07112" w:rsidRPr="00D07112" w:rsidRDefault="00D07112" w:rsidP="00D07112">
      <w:pPr>
        <w:rPr>
          <w:rFonts w:ascii="Lato" w:hAnsi="Lato"/>
        </w:rPr>
      </w:pPr>
    </w:p>
    <w:p w14:paraId="1B80E859" w14:textId="77777777" w:rsidR="00D07112" w:rsidRPr="00D07112" w:rsidRDefault="00D07112" w:rsidP="00D07112">
      <w:pPr>
        <w:rPr>
          <w:rFonts w:ascii="Lato" w:hAnsi="Lato"/>
        </w:rPr>
      </w:pPr>
    </w:p>
    <w:p w14:paraId="3B5E4DD6" w14:textId="77777777" w:rsidR="00D07112" w:rsidRDefault="00D07112" w:rsidP="00D07112">
      <w:pPr>
        <w:rPr>
          <w:rFonts w:ascii="Lato" w:hAnsi="Lato"/>
        </w:rPr>
      </w:pPr>
    </w:p>
    <w:p w14:paraId="66DAFCD3" w14:textId="77777777" w:rsidR="00D07112" w:rsidRDefault="00D07112" w:rsidP="00D07112">
      <w:pPr>
        <w:rPr>
          <w:rFonts w:ascii="Lato" w:hAnsi="Lato"/>
        </w:rPr>
      </w:pPr>
    </w:p>
    <w:p w14:paraId="0938033D" w14:textId="77777777" w:rsidR="00D07112" w:rsidRDefault="00D07112" w:rsidP="00D07112">
      <w:pPr>
        <w:rPr>
          <w:rFonts w:ascii="Lato" w:hAnsi="Lato"/>
        </w:rPr>
      </w:pPr>
    </w:p>
    <w:p w14:paraId="03B13A95" w14:textId="77777777" w:rsidR="00D07112" w:rsidRDefault="00D07112" w:rsidP="00D07112">
      <w:pPr>
        <w:rPr>
          <w:rFonts w:ascii="Lato" w:hAnsi="Lato"/>
        </w:rPr>
      </w:pPr>
    </w:p>
    <w:p w14:paraId="2C3C73DD" w14:textId="77777777" w:rsidR="00D07112" w:rsidRDefault="00D07112" w:rsidP="00D07112">
      <w:pPr>
        <w:rPr>
          <w:rFonts w:ascii="Lato" w:hAnsi="Lato"/>
        </w:rPr>
      </w:pPr>
    </w:p>
    <w:p w14:paraId="750F1605" w14:textId="77777777" w:rsidR="00D07112" w:rsidRPr="00D07112" w:rsidRDefault="00D07112" w:rsidP="00D07112">
      <w:pPr>
        <w:rPr>
          <w:rFonts w:ascii="Lato" w:hAnsi="Lato"/>
        </w:rPr>
      </w:pPr>
    </w:p>
    <w:p w14:paraId="2BDCEABA" w14:textId="77777777" w:rsidR="00D07112" w:rsidRPr="00D07112" w:rsidRDefault="00D07112" w:rsidP="00D07112">
      <w:pPr>
        <w:rPr>
          <w:rFonts w:ascii="Lato" w:hAnsi="Lato"/>
        </w:rPr>
      </w:pPr>
    </w:p>
    <w:p w14:paraId="5525AF32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lastRenderedPageBreak/>
        <w:t>Dimensions:</w:t>
      </w:r>
    </w:p>
    <w:p w14:paraId="21BEF1E6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 xml:space="preserve">For 2-D Work: Size Without Frame (h x w): </w:t>
      </w:r>
      <w:r w:rsidRPr="00D07112">
        <w:rPr>
          <w:rFonts w:ascii="Lato" w:hAnsi="Lato"/>
        </w:rPr>
        <w:tab/>
      </w:r>
    </w:p>
    <w:p w14:paraId="3552CB23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 xml:space="preserve">                         With Frame (h x w): </w:t>
      </w:r>
    </w:p>
    <w:p w14:paraId="4447DB9A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 xml:space="preserve">For 3-D Work: Size Without Base (h x w x d): </w:t>
      </w:r>
    </w:p>
    <w:p w14:paraId="13C06D47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 xml:space="preserve">                           Size With Base (h x w x d): </w:t>
      </w:r>
    </w:p>
    <w:p w14:paraId="582CF776" w14:textId="77777777" w:rsidR="00D07112" w:rsidRPr="00D07112" w:rsidRDefault="00D07112" w:rsidP="00D07112">
      <w:pPr>
        <w:rPr>
          <w:rFonts w:ascii="Lato" w:hAnsi="Lato"/>
        </w:rPr>
      </w:pPr>
    </w:p>
    <w:p w14:paraId="797752ED" w14:textId="77777777" w:rsidR="00D07112" w:rsidRPr="00D07112" w:rsidRDefault="00D07112" w:rsidP="00D07112">
      <w:pPr>
        <w:spacing w:line="360" w:lineRule="auto"/>
        <w:rPr>
          <w:rFonts w:ascii="Lato" w:hAnsi="Lato" w:cstheme="minorHAnsi"/>
          <w:bCs/>
          <w:noProof/>
        </w:rPr>
      </w:pPr>
      <w:r w:rsidRPr="00D07112">
        <w:rPr>
          <w:rFonts w:ascii="Lato" w:hAnsi="Lato" w:cstheme="minorHAnsi"/>
          <w:bCs/>
          <w:noProof/>
        </w:rPr>
        <w:t>Condition Assessment (please tick):</w:t>
      </w:r>
    </w:p>
    <w:p w14:paraId="71B53B57" w14:textId="77777777" w:rsidR="00D07112" w:rsidRPr="00D07112" w:rsidRDefault="00D07112" w:rsidP="00D07112">
      <w:pPr>
        <w:pStyle w:val="ListParagraph"/>
        <w:numPr>
          <w:ilvl w:val="0"/>
          <w:numId w:val="16"/>
        </w:numPr>
        <w:spacing w:after="0" w:line="360" w:lineRule="auto"/>
        <w:rPr>
          <w:rFonts w:ascii="Lato" w:hAnsi="Lato" w:cstheme="minorHAnsi"/>
        </w:rPr>
      </w:pPr>
      <w:r w:rsidRPr="00D07112">
        <w:rPr>
          <w:rFonts w:ascii="Lato" w:hAnsi="Lato" w:cstheme="minorHAnsi"/>
        </w:rPr>
        <w:t>Excellent – as new condition with little or no sign of use</w:t>
      </w:r>
    </w:p>
    <w:p w14:paraId="50B27283" w14:textId="77777777" w:rsidR="00D07112" w:rsidRPr="00D07112" w:rsidRDefault="00D07112" w:rsidP="00D07112">
      <w:pPr>
        <w:pStyle w:val="ListParagraph"/>
        <w:numPr>
          <w:ilvl w:val="0"/>
          <w:numId w:val="16"/>
        </w:numPr>
        <w:spacing w:after="0" w:line="360" w:lineRule="auto"/>
        <w:rPr>
          <w:rFonts w:ascii="Lato" w:hAnsi="Lato" w:cstheme="minorHAnsi"/>
        </w:rPr>
      </w:pPr>
      <w:r w:rsidRPr="00D07112">
        <w:rPr>
          <w:rFonts w:ascii="Lato" w:hAnsi="Lato" w:cstheme="minorHAnsi"/>
        </w:rPr>
        <w:t>Good – some signs of wear but physically sound</w:t>
      </w:r>
    </w:p>
    <w:p w14:paraId="68DFF9CF" w14:textId="77777777" w:rsidR="00D07112" w:rsidRPr="00D07112" w:rsidRDefault="00D07112" w:rsidP="00D07112">
      <w:pPr>
        <w:pStyle w:val="ListParagraph"/>
        <w:numPr>
          <w:ilvl w:val="0"/>
          <w:numId w:val="16"/>
        </w:numPr>
        <w:spacing w:after="0" w:line="360" w:lineRule="auto"/>
        <w:rPr>
          <w:rFonts w:ascii="Lato" w:hAnsi="Lato" w:cstheme="minorHAnsi"/>
        </w:rPr>
      </w:pPr>
      <w:r w:rsidRPr="00D07112">
        <w:rPr>
          <w:rFonts w:ascii="Lato" w:hAnsi="Lato" w:cstheme="minorHAnsi"/>
        </w:rPr>
        <w:t>Fair – minor damage, some losses/deterioration more aesthetic than physical</w:t>
      </w:r>
    </w:p>
    <w:p w14:paraId="737F5B74" w14:textId="77777777" w:rsidR="00D07112" w:rsidRPr="00D07112" w:rsidRDefault="00D07112" w:rsidP="00D07112">
      <w:pPr>
        <w:pStyle w:val="ListParagraph"/>
        <w:numPr>
          <w:ilvl w:val="0"/>
          <w:numId w:val="16"/>
        </w:numPr>
        <w:spacing w:after="0" w:line="360" w:lineRule="auto"/>
        <w:rPr>
          <w:rFonts w:ascii="Lato" w:hAnsi="Lato" w:cstheme="minorHAnsi"/>
        </w:rPr>
      </w:pPr>
      <w:r w:rsidRPr="00D07112">
        <w:rPr>
          <w:rFonts w:ascii="Lato" w:hAnsi="Lato" w:cstheme="minorHAnsi"/>
        </w:rPr>
        <w:t>Poor – wear, damage, deterioration, and loss to a large proportion of the item</w:t>
      </w:r>
    </w:p>
    <w:p w14:paraId="77E46880" w14:textId="77777777" w:rsidR="00D07112" w:rsidRPr="00D07112" w:rsidRDefault="00D07112" w:rsidP="00D07112">
      <w:pPr>
        <w:pStyle w:val="ListParagraph"/>
        <w:numPr>
          <w:ilvl w:val="0"/>
          <w:numId w:val="16"/>
        </w:numPr>
        <w:spacing w:after="0" w:line="360" w:lineRule="auto"/>
        <w:rPr>
          <w:rFonts w:ascii="Lato" w:hAnsi="Lato" w:cstheme="minorHAnsi"/>
        </w:rPr>
      </w:pPr>
      <w:r w:rsidRPr="00D07112">
        <w:rPr>
          <w:rFonts w:ascii="Lato" w:hAnsi="Lato" w:cstheme="minorHAnsi"/>
        </w:rPr>
        <w:t>Very Poor – extremely deteriorated, weakened condition with very extensive loss/damage which greatly impacts the integrity of the object</w:t>
      </w:r>
    </w:p>
    <w:p w14:paraId="492606C2" w14:textId="77777777" w:rsidR="00D07112" w:rsidRPr="00D07112" w:rsidRDefault="00D07112" w:rsidP="00D07112">
      <w:pPr>
        <w:rPr>
          <w:rFonts w:ascii="Lato" w:hAnsi="Lato"/>
        </w:rPr>
      </w:pPr>
    </w:p>
    <w:p w14:paraId="52DE2448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>Detailed Description of Condition:</w:t>
      </w:r>
    </w:p>
    <w:p w14:paraId="2F22B5E6" w14:textId="77777777" w:rsidR="00D07112" w:rsidRPr="00D07112" w:rsidRDefault="00D07112" w:rsidP="00D07112">
      <w:pPr>
        <w:rPr>
          <w:rFonts w:ascii="Lato" w:hAnsi="Lato"/>
        </w:rPr>
      </w:pPr>
    </w:p>
    <w:p w14:paraId="61A906EE" w14:textId="77777777" w:rsidR="00D07112" w:rsidRPr="00D07112" w:rsidRDefault="00D07112" w:rsidP="00D07112">
      <w:pPr>
        <w:rPr>
          <w:rFonts w:ascii="Lato" w:hAnsi="Lato"/>
        </w:rPr>
      </w:pPr>
    </w:p>
    <w:p w14:paraId="2C7BB227" w14:textId="77777777" w:rsidR="00D07112" w:rsidRPr="00D07112" w:rsidRDefault="00D07112" w:rsidP="00D07112">
      <w:pPr>
        <w:rPr>
          <w:rFonts w:ascii="Lato" w:hAnsi="Lato"/>
        </w:rPr>
      </w:pPr>
    </w:p>
    <w:p w14:paraId="206E45E8" w14:textId="77777777" w:rsidR="00D07112" w:rsidRPr="00D07112" w:rsidRDefault="00D07112" w:rsidP="00D07112">
      <w:pPr>
        <w:rPr>
          <w:rFonts w:ascii="Lato" w:hAnsi="Lato"/>
        </w:rPr>
      </w:pPr>
    </w:p>
    <w:p w14:paraId="417C908D" w14:textId="77777777" w:rsidR="00D07112" w:rsidRPr="00D07112" w:rsidRDefault="00D07112" w:rsidP="00D07112">
      <w:pPr>
        <w:rPr>
          <w:rFonts w:ascii="Lato" w:hAnsi="Lato"/>
        </w:rPr>
      </w:pPr>
    </w:p>
    <w:p w14:paraId="62C23EB2" w14:textId="77777777" w:rsidR="00D07112" w:rsidRPr="00D07112" w:rsidRDefault="00D07112" w:rsidP="00D07112">
      <w:pPr>
        <w:rPr>
          <w:rFonts w:ascii="Lato" w:hAnsi="Lato"/>
        </w:rPr>
      </w:pPr>
    </w:p>
    <w:p w14:paraId="50EC2BD3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>Notes (previous repairs, insect/mould attack, corrosion, fragile surfaces, missing areas, etc.):</w:t>
      </w:r>
    </w:p>
    <w:p w14:paraId="0F5A0C7B" w14:textId="77777777" w:rsidR="00D07112" w:rsidRPr="00D07112" w:rsidRDefault="00D07112" w:rsidP="00D07112">
      <w:pPr>
        <w:rPr>
          <w:rFonts w:ascii="Lato" w:hAnsi="Lato"/>
        </w:rPr>
      </w:pPr>
    </w:p>
    <w:p w14:paraId="0C9D8176" w14:textId="77777777" w:rsidR="00D07112" w:rsidRPr="00D07112" w:rsidRDefault="00D07112" w:rsidP="00D07112">
      <w:pPr>
        <w:rPr>
          <w:rFonts w:ascii="Lato" w:hAnsi="Lato"/>
        </w:rPr>
      </w:pPr>
    </w:p>
    <w:p w14:paraId="117C36E1" w14:textId="77777777" w:rsidR="00D07112" w:rsidRPr="00D07112" w:rsidRDefault="00D07112" w:rsidP="00D07112">
      <w:pPr>
        <w:rPr>
          <w:rFonts w:ascii="Lato" w:hAnsi="Lato"/>
        </w:rPr>
      </w:pPr>
    </w:p>
    <w:p w14:paraId="65521341" w14:textId="77777777" w:rsidR="00D07112" w:rsidRPr="00D07112" w:rsidRDefault="00D07112" w:rsidP="00D07112">
      <w:pPr>
        <w:rPr>
          <w:rFonts w:ascii="Lato" w:hAnsi="Lato"/>
        </w:rPr>
      </w:pPr>
    </w:p>
    <w:p w14:paraId="18B98353" w14:textId="77777777" w:rsidR="00D07112" w:rsidRPr="00D07112" w:rsidRDefault="00D07112" w:rsidP="00D07112">
      <w:pPr>
        <w:rPr>
          <w:rFonts w:ascii="Lato" w:hAnsi="Lato"/>
        </w:rPr>
      </w:pPr>
    </w:p>
    <w:p w14:paraId="1FEFD169" w14:textId="77777777" w:rsidR="00D07112" w:rsidRPr="00D07112" w:rsidRDefault="00D07112" w:rsidP="00D07112">
      <w:pPr>
        <w:rPr>
          <w:rFonts w:ascii="Lato" w:hAnsi="Lato"/>
        </w:rPr>
      </w:pPr>
    </w:p>
    <w:p w14:paraId="4E415CD8" w14:textId="77777777" w:rsidR="00D07112" w:rsidRPr="00D07112" w:rsidRDefault="00D07112" w:rsidP="00D07112">
      <w:pPr>
        <w:rPr>
          <w:rFonts w:ascii="Lato" w:hAnsi="Lato"/>
        </w:rPr>
      </w:pPr>
    </w:p>
    <w:p w14:paraId="3C93B10C" w14:textId="77777777" w:rsidR="00D07112" w:rsidRPr="00D07112" w:rsidRDefault="00D07112" w:rsidP="00D07112">
      <w:pPr>
        <w:rPr>
          <w:rFonts w:ascii="Lato" w:hAnsi="Lato"/>
        </w:rPr>
      </w:pPr>
    </w:p>
    <w:p w14:paraId="5FCEFFB4" w14:textId="77777777" w:rsidR="00D07112" w:rsidRDefault="00D07112" w:rsidP="00D07112">
      <w:pPr>
        <w:rPr>
          <w:rFonts w:ascii="Lato" w:hAnsi="Lato"/>
        </w:rPr>
      </w:pPr>
    </w:p>
    <w:p w14:paraId="00FF320D" w14:textId="77777777" w:rsidR="00D07112" w:rsidRPr="00D07112" w:rsidRDefault="00D07112" w:rsidP="00D07112">
      <w:pPr>
        <w:rPr>
          <w:rFonts w:ascii="Lato" w:hAnsi="Lato"/>
        </w:rPr>
      </w:pPr>
    </w:p>
    <w:p w14:paraId="23348179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>Images (including those showing damage/deterioration/loss/repairs):</w:t>
      </w:r>
    </w:p>
    <w:p w14:paraId="3057B3B5" w14:textId="77777777" w:rsidR="00D07112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 xml:space="preserve"> </w:t>
      </w:r>
    </w:p>
    <w:p w14:paraId="0DEF934F" w14:textId="2F95FBCD" w:rsidR="00F2201A" w:rsidRPr="00D07112" w:rsidRDefault="00D07112" w:rsidP="00D07112">
      <w:pPr>
        <w:rPr>
          <w:rFonts w:ascii="Lato" w:hAnsi="Lato"/>
        </w:rPr>
      </w:pPr>
      <w:r w:rsidRPr="00D07112">
        <w:rPr>
          <w:rFonts w:ascii="Lato" w:hAnsi="Lato"/>
        </w:rPr>
        <w:t>Accession No.:                                                                            Object Name:</w:t>
      </w:r>
    </w:p>
    <w:p w14:paraId="21659AAB" w14:textId="77777777" w:rsidR="00D07112" w:rsidRPr="00D07112" w:rsidRDefault="00D07112" w:rsidP="007F12F5">
      <w:pPr>
        <w:rPr>
          <w:rFonts w:ascii="Lato" w:hAnsi="Lato"/>
        </w:rPr>
      </w:pPr>
    </w:p>
    <w:sectPr w:rsidR="00D07112" w:rsidRPr="00D07112" w:rsidSect="00FE69A6">
      <w:headerReference w:type="default" r:id="rId10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A74C" w14:textId="77777777" w:rsidR="00E14159" w:rsidRDefault="00E14159" w:rsidP="005A4C46">
      <w:pPr>
        <w:spacing w:after="0" w:line="240" w:lineRule="auto"/>
      </w:pPr>
      <w:r>
        <w:separator/>
      </w:r>
    </w:p>
  </w:endnote>
  <w:endnote w:type="continuationSeparator" w:id="0">
    <w:p w14:paraId="255C2F00" w14:textId="77777777" w:rsidR="00E14159" w:rsidRDefault="00E14159" w:rsidP="005A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7AF0E" w14:textId="77777777" w:rsidR="00E14159" w:rsidRDefault="00E14159" w:rsidP="005A4C46">
      <w:pPr>
        <w:spacing w:after="0" w:line="240" w:lineRule="auto"/>
      </w:pPr>
      <w:r>
        <w:separator/>
      </w:r>
    </w:p>
  </w:footnote>
  <w:footnote w:type="continuationSeparator" w:id="0">
    <w:p w14:paraId="7188CD1B" w14:textId="77777777" w:rsidR="00E14159" w:rsidRDefault="00E14159" w:rsidP="005A4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137E9" w14:textId="77777777" w:rsidR="005A4C46" w:rsidRDefault="005A4C46">
    <w:pPr>
      <w:pStyle w:val="Header"/>
    </w:pPr>
    <w:r w:rsidRPr="00F6473C">
      <w:rPr>
        <w:noProof/>
      </w:rPr>
      <w:drawing>
        <wp:inline distT="0" distB="0" distL="0" distR="0" wp14:anchorId="57F5AE86" wp14:editId="73FE868A">
          <wp:extent cx="885825" cy="885825"/>
          <wp:effectExtent l="0" t="0" r="0" b="9525"/>
          <wp:docPr id="245123250" name="Picture 1" descr="A logo with leaves and berri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162866" name="Picture 1" descr="A logo with leaves and berri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2F440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A6427"/>
    <w:multiLevelType w:val="hybridMultilevel"/>
    <w:tmpl w:val="0CDA4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0237E"/>
    <w:multiLevelType w:val="hybridMultilevel"/>
    <w:tmpl w:val="99585A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0439F"/>
    <w:multiLevelType w:val="multilevel"/>
    <w:tmpl w:val="E59E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217A6"/>
    <w:multiLevelType w:val="hybridMultilevel"/>
    <w:tmpl w:val="078E41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EB3A5C"/>
    <w:multiLevelType w:val="multilevel"/>
    <w:tmpl w:val="3208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226CB7"/>
    <w:multiLevelType w:val="multilevel"/>
    <w:tmpl w:val="F1F6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E2776"/>
    <w:multiLevelType w:val="hybridMultilevel"/>
    <w:tmpl w:val="F16A27F0"/>
    <w:lvl w:ilvl="0" w:tplc="FAF886B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8C6DEC"/>
    <w:multiLevelType w:val="hybridMultilevel"/>
    <w:tmpl w:val="861692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8146E4"/>
    <w:multiLevelType w:val="multilevel"/>
    <w:tmpl w:val="D30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A812DC"/>
    <w:multiLevelType w:val="multilevel"/>
    <w:tmpl w:val="522A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741ADD"/>
    <w:multiLevelType w:val="multilevel"/>
    <w:tmpl w:val="A864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F4DF8"/>
    <w:multiLevelType w:val="hybridMultilevel"/>
    <w:tmpl w:val="CAE657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E3DD7"/>
    <w:multiLevelType w:val="multilevel"/>
    <w:tmpl w:val="351E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CC0C95"/>
    <w:multiLevelType w:val="hybridMultilevel"/>
    <w:tmpl w:val="BED0BF1A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98318E"/>
    <w:multiLevelType w:val="multilevel"/>
    <w:tmpl w:val="99FC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3492211">
    <w:abstractNumId w:val="12"/>
  </w:num>
  <w:num w:numId="2" w16cid:durableId="394087676">
    <w:abstractNumId w:val="2"/>
  </w:num>
  <w:num w:numId="3" w16cid:durableId="1010570936">
    <w:abstractNumId w:val="8"/>
  </w:num>
  <w:num w:numId="4" w16cid:durableId="1806773024">
    <w:abstractNumId w:val="4"/>
  </w:num>
  <w:num w:numId="5" w16cid:durableId="2062705043">
    <w:abstractNumId w:val="7"/>
  </w:num>
  <w:num w:numId="6" w16cid:durableId="1466701988">
    <w:abstractNumId w:val="1"/>
  </w:num>
  <w:num w:numId="7" w16cid:durableId="818808160">
    <w:abstractNumId w:val="11"/>
  </w:num>
  <w:num w:numId="8" w16cid:durableId="1161626995">
    <w:abstractNumId w:val="13"/>
  </w:num>
  <w:num w:numId="9" w16cid:durableId="1625843774">
    <w:abstractNumId w:val="6"/>
  </w:num>
  <w:num w:numId="10" w16cid:durableId="1707170959">
    <w:abstractNumId w:val="10"/>
  </w:num>
  <w:num w:numId="11" w16cid:durableId="1327784372">
    <w:abstractNumId w:val="3"/>
  </w:num>
  <w:num w:numId="12" w16cid:durableId="15040392">
    <w:abstractNumId w:val="15"/>
  </w:num>
  <w:num w:numId="13" w16cid:durableId="1857620081">
    <w:abstractNumId w:val="5"/>
  </w:num>
  <w:num w:numId="14" w16cid:durableId="1068846052">
    <w:abstractNumId w:val="9"/>
  </w:num>
  <w:num w:numId="15" w16cid:durableId="68579479">
    <w:abstractNumId w:val="0"/>
  </w:num>
  <w:num w:numId="16" w16cid:durableId="17124586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12"/>
    <w:rsid w:val="00130AB2"/>
    <w:rsid w:val="00136F05"/>
    <w:rsid w:val="001623B0"/>
    <w:rsid w:val="00171685"/>
    <w:rsid w:val="001958BC"/>
    <w:rsid w:val="001C28EF"/>
    <w:rsid w:val="00235319"/>
    <w:rsid w:val="002370E2"/>
    <w:rsid w:val="00242893"/>
    <w:rsid w:val="00261AC4"/>
    <w:rsid w:val="002B6417"/>
    <w:rsid w:val="002C19E2"/>
    <w:rsid w:val="00315C72"/>
    <w:rsid w:val="003574D4"/>
    <w:rsid w:val="003901BB"/>
    <w:rsid w:val="003F5C60"/>
    <w:rsid w:val="00405775"/>
    <w:rsid w:val="0041665F"/>
    <w:rsid w:val="004424EE"/>
    <w:rsid w:val="004647D6"/>
    <w:rsid w:val="00481624"/>
    <w:rsid w:val="004E3A7F"/>
    <w:rsid w:val="0051163E"/>
    <w:rsid w:val="0051335C"/>
    <w:rsid w:val="005343CC"/>
    <w:rsid w:val="00565FB1"/>
    <w:rsid w:val="005A4C46"/>
    <w:rsid w:val="00653501"/>
    <w:rsid w:val="006715F7"/>
    <w:rsid w:val="006D536A"/>
    <w:rsid w:val="006E664A"/>
    <w:rsid w:val="007F12F5"/>
    <w:rsid w:val="0080401C"/>
    <w:rsid w:val="008155D7"/>
    <w:rsid w:val="0085002A"/>
    <w:rsid w:val="0086036A"/>
    <w:rsid w:val="00867BBB"/>
    <w:rsid w:val="008D177B"/>
    <w:rsid w:val="008F134E"/>
    <w:rsid w:val="0091238D"/>
    <w:rsid w:val="009454D4"/>
    <w:rsid w:val="00973767"/>
    <w:rsid w:val="009B3F82"/>
    <w:rsid w:val="009E631F"/>
    <w:rsid w:val="00A47627"/>
    <w:rsid w:val="00A80293"/>
    <w:rsid w:val="00A96D85"/>
    <w:rsid w:val="00AA7D65"/>
    <w:rsid w:val="00AF3421"/>
    <w:rsid w:val="00B26B0A"/>
    <w:rsid w:val="00B34F2F"/>
    <w:rsid w:val="00B73676"/>
    <w:rsid w:val="00C02797"/>
    <w:rsid w:val="00C12604"/>
    <w:rsid w:val="00CA4447"/>
    <w:rsid w:val="00D07112"/>
    <w:rsid w:val="00D8488B"/>
    <w:rsid w:val="00DA31EF"/>
    <w:rsid w:val="00DB686C"/>
    <w:rsid w:val="00E12988"/>
    <w:rsid w:val="00E14159"/>
    <w:rsid w:val="00E142B7"/>
    <w:rsid w:val="00E5521C"/>
    <w:rsid w:val="00E55DB5"/>
    <w:rsid w:val="00E60B29"/>
    <w:rsid w:val="00F2201A"/>
    <w:rsid w:val="00F40CBF"/>
    <w:rsid w:val="00F72357"/>
    <w:rsid w:val="00FE69A6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40B45"/>
  <w15:chartTrackingRefBased/>
  <w15:docId w15:val="{BE104993-0600-40CC-8A50-D7EAE8AC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4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TSA1">
    <w:name w:val="NTSA 1"/>
    <w:basedOn w:val="Normal"/>
    <w:link w:val="NTSA1Char"/>
    <w:autoRedefine/>
    <w:qFormat/>
    <w:rsid w:val="009454D4"/>
    <w:pPr>
      <w:widowControl w:val="0"/>
      <w:autoSpaceDE w:val="0"/>
      <w:autoSpaceDN w:val="0"/>
      <w:spacing w:after="0" w:line="240" w:lineRule="auto"/>
    </w:pPr>
    <w:rPr>
      <w:rFonts w:asciiTheme="majorHAnsi" w:eastAsia="Arial" w:hAnsiTheme="majorHAnsi" w:cstheme="minorHAnsi"/>
      <w:b/>
      <w:spacing w:val="-10"/>
      <w:kern w:val="0"/>
      <w:sz w:val="36"/>
      <w:szCs w:val="24"/>
      <w:lang w:val="en-US"/>
      <w14:ligatures w14:val="none"/>
    </w:rPr>
  </w:style>
  <w:style w:type="character" w:customStyle="1" w:styleId="NTSA1Char">
    <w:name w:val="NTSA 1 Char"/>
    <w:basedOn w:val="DefaultParagraphFont"/>
    <w:link w:val="NTSA1"/>
    <w:rsid w:val="009454D4"/>
    <w:rPr>
      <w:rFonts w:asciiTheme="majorHAnsi" w:eastAsia="Arial" w:hAnsiTheme="majorHAnsi" w:cstheme="minorHAnsi"/>
      <w:b/>
      <w:spacing w:val="-10"/>
      <w:kern w:val="0"/>
      <w:sz w:val="36"/>
      <w:szCs w:val="24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A4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4C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C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C46"/>
  </w:style>
  <w:style w:type="paragraph" w:styleId="Footer">
    <w:name w:val="footer"/>
    <w:basedOn w:val="Normal"/>
    <w:link w:val="FooterChar"/>
    <w:uiPriority w:val="99"/>
    <w:unhideWhenUsed/>
    <w:rsid w:val="005A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C46"/>
  </w:style>
  <w:style w:type="character" w:styleId="Hyperlink">
    <w:name w:val="Hyperlink"/>
    <w:basedOn w:val="DefaultParagraphFont"/>
    <w:uiPriority w:val="99"/>
    <w:unhideWhenUsed/>
    <w:rsid w:val="005343CC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80401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E12988"/>
    <w:pPr>
      <w:numPr>
        <w:numId w:val="15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\National%20Trust%20of%20South%20Australia\National%20Trust%20SA%20Sharepoint%20-%20All%20Staff\Templates\2025_NTSA_Forms_Document%20w%20Logo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BD61B10CC18498FD26A11D7772EC7" ma:contentTypeVersion="14" ma:contentTypeDescription="Create a new document." ma:contentTypeScope="" ma:versionID="b4e98ac00d76b625e7adafd911d7b021">
  <xsd:schema xmlns:xsd="http://www.w3.org/2001/XMLSchema" xmlns:xs="http://www.w3.org/2001/XMLSchema" xmlns:p="http://schemas.microsoft.com/office/2006/metadata/properties" xmlns:ns2="15097882-780e-4236-8d99-2e7e4e1ac5cb" xmlns:ns3="11484fc6-ea1f-4825-a4dc-3ad4c1a85bf1" targetNamespace="http://schemas.microsoft.com/office/2006/metadata/properties" ma:root="true" ma:fieldsID="e4571f817272d3e316ed7acfb42709ed" ns2:_="" ns3:_="">
    <xsd:import namespace="15097882-780e-4236-8d99-2e7e4e1ac5cb"/>
    <xsd:import namespace="11484fc6-ea1f-4825-a4dc-3ad4c1a85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97882-780e-4236-8d99-2e7e4e1ac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c183da5-51bf-42cb-80d7-c73da0c1b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84fc6-ea1f-4825-a4dc-3ad4c1a85b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e98793-01e5-46be-bb54-617ea9697b7e}" ma:internalName="TaxCatchAll" ma:showField="CatchAllData" ma:web="11484fc6-ea1f-4825-a4dc-3ad4c1a85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484fc6-ea1f-4825-a4dc-3ad4c1a85bf1" xsi:nil="true"/>
    <lcf76f155ced4ddcb4097134ff3c332f xmlns="15097882-780e-4236-8d99-2e7e4e1ac5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CB0B32-9160-478A-899C-BCDC9D675283}"/>
</file>

<file path=customXml/itemProps2.xml><?xml version="1.0" encoding="utf-8"?>
<ds:datastoreItem xmlns:ds="http://schemas.openxmlformats.org/officeDocument/2006/customXml" ds:itemID="{DC7FA2C1-8008-45BA-996E-BE9234700FAD}">
  <ds:schemaRefs>
    <ds:schemaRef ds:uri="http://schemas.microsoft.com/office/2006/metadata/properties"/>
    <ds:schemaRef ds:uri="http://schemas.microsoft.com/office/infopath/2007/PartnerControls"/>
    <ds:schemaRef ds:uri="11484fc6-ea1f-4825-a4dc-3ad4c1a85bf1"/>
    <ds:schemaRef ds:uri="00b1a5f1-2119-4c31-9501-b33d388ba308"/>
  </ds:schemaRefs>
</ds:datastoreItem>
</file>

<file path=customXml/itemProps3.xml><?xml version="1.0" encoding="utf-8"?>
<ds:datastoreItem xmlns:ds="http://schemas.openxmlformats.org/officeDocument/2006/customXml" ds:itemID="{59A15C09-1D21-4899-A518-C5320A2D52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2025_NTSA_Forms_Document w Logo Portrait</Template>
  <TotalTime>3</TotalTime>
  <Pages>3</Pages>
  <Words>171</Words>
  <Characters>975</Characters>
  <Application>Microsoft Office Word</Application>
  <DocSecurity>0</DocSecurity>
  <Lines>97</Lines>
  <Paragraphs>30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Evans | National Trust SA</cp:lastModifiedBy>
  <cp:revision>1</cp:revision>
  <dcterms:created xsi:type="dcterms:W3CDTF">2026-04-15T08:25:00Z</dcterms:created>
  <dcterms:modified xsi:type="dcterms:W3CDTF">2026-04-15T08:28:00Z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0x01010032CBD61B10CC18498FD26A11D7772EC7</vt:lpwstr>
  </property>
  <property fmtid="{D5CDD505-2E9C-101B-9397-08002B2CF9AE}" pid="3" name="MediaServiceImageTags">
    <vt:lpwstr/>
  </property>
</Properties>
</file>