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6969" w14:textId="77777777" w:rsidR="00581D11" w:rsidRPr="00536A25" w:rsidRDefault="00581D11" w:rsidP="00242E2C">
      <w:pPr>
        <w:rPr>
          <w:rFonts w:ascii="Calibri" w:hAnsi="Calibri" w:cs="Calibri"/>
        </w:rPr>
      </w:pPr>
      <w:bookmarkStart w:id="0" w:name="_Hlk126143003"/>
    </w:p>
    <w:p w14:paraId="4B38CB51" w14:textId="7F72A190" w:rsidR="00371C29" w:rsidRPr="003C73AB" w:rsidRDefault="008F6707" w:rsidP="00A13571">
      <w:pPr>
        <w:pStyle w:val="Heading1"/>
        <w:rPr>
          <w:i/>
          <w:iCs/>
        </w:rPr>
      </w:pPr>
      <w:r w:rsidRPr="00366BFB">
        <w:t>Incident Report Form</w:t>
      </w:r>
      <w:r w:rsidR="00B52DA3">
        <w:t xml:space="preserve"> </w:t>
      </w:r>
      <w:r w:rsidR="00B52DA3" w:rsidRPr="00B52DA3">
        <w:rPr>
          <w:i/>
          <w:iCs/>
          <w:sz w:val="24"/>
          <w:szCs w:val="24"/>
        </w:rPr>
        <w:t>(Person)</w:t>
      </w:r>
      <w:r w:rsidR="009810C7" w:rsidRPr="00366BFB">
        <w:t xml:space="preserve"> </w:t>
      </w:r>
    </w:p>
    <w:p w14:paraId="5CDCCB06" w14:textId="77777777" w:rsidR="003C73AB" w:rsidRDefault="003C73AB" w:rsidP="00A20E36">
      <w:pPr>
        <w:pStyle w:val="Heading1"/>
        <w:spacing w:before="0"/>
        <w:jc w:val="both"/>
        <w:rPr>
          <w:rFonts w:asciiTheme="majorHAnsi" w:hAnsiTheme="majorHAnsi" w:cstheme="majorHAnsi"/>
          <w:b w:val="0"/>
          <w:bCs/>
          <w:color w:val="auto"/>
          <w:sz w:val="16"/>
          <w:szCs w:val="16"/>
          <w:u w:val="none"/>
        </w:rPr>
      </w:pPr>
    </w:p>
    <w:p w14:paraId="1D6594E6" w14:textId="77777777" w:rsidR="002F51A1" w:rsidRPr="00A13571" w:rsidRDefault="002F51A1" w:rsidP="00DE46F3">
      <w:pPr>
        <w:pStyle w:val="Heading1"/>
        <w:spacing w:before="0" w:line="240" w:lineRule="auto"/>
        <w:jc w:val="both"/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</w:pPr>
      <w:r w:rsidRPr="00A13571"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  <w:t>Incident</w:t>
      </w:r>
      <w:r w:rsidR="00A20E36" w:rsidRPr="00A13571"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  <w:t xml:space="preserve"> Reports are necessary for documenting details of the occurrence while they are most present in the minds of the witnesses and incident reporter.</w:t>
      </w:r>
    </w:p>
    <w:p w14:paraId="5D0E0EB9" w14:textId="77777777" w:rsidR="00A56F88" w:rsidRPr="00A13571" w:rsidRDefault="00A56F88" w:rsidP="00DE46F3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F57C0DF" w14:textId="77777777" w:rsidR="00A20E36" w:rsidRPr="00A13571" w:rsidRDefault="00A20E36" w:rsidP="00DE46F3">
      <w:pPr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A13571">
        <w:rPr>
          <w:rFonts w:asciiTheme="minorHAnsi" w:hAnsiTheme="minorHAnsi" w:cstheme="minorHAnsi"/>
          <w:sz w:val="22"/>
        </w:rPr>
        <w:t xml:space="preserve">The information that is included in </w:t>
      </w:r>
      <w:r w:rsidR="00A56F88" w:rsidRPr="00A13571">
        <w:rPr>
          <w:rFonts w:asciiTheme="minorHAnsi" w:hAnsiTheme="minorHAnsi" w:cstheme="minorHAnsi"/>
          <w:sz w:val="22"/>
        </w:rPr>
        <w:t>this</w:t>
      </w:r>
      <w:r w:rsidRPr="00A13571">
        <w:rPr>
          <w:rFonts w:asciiTheme="minorHAnsi" w:hAnsiTheme="minorHAnsi" w:cstheme="minorHAnsi"/>
          <w:sz w:val="22"/>
        </w:rPr>
        <w:t xml:space="preserve"> report can be useful for decision-making on future incidents, identify behavioural patterns and identifying larger issues.</w:t>
      </w:r>
    </w:p>
    <w:p w14:paraId="648F19E7" w14:textId="77777777" w:rsidR="002F51A1" w:rsidRPr="00A13571" w:rsidRDefault="00A20E36" w:rsidP="00DE46F3">
      <w:pPr>
        <w:spacing w:line="240" w:lineRule="auto"/>
        <w:jc w:val="both"/>
        <w:rPr>
          <w:rFonts w:asciiTheme="minorHAnsi" w:hAnsiTheme="minorHAnsi" w:cstheme="minorHAnsi"/>
          <w:sz w:val="22"/>
        </w:rPr>
      </w:pPr>
      <w:r w:rsidRPr="00A13571">
        <w:rPr>
          <w:rFonts w:asciiTheme="minorHAnsi" w:hAnsiTheme="minorHAnsi" w:cstheme="minorHAnsi"/>
          <w:sz w:val="22"/>
        </w:rPr>
        <w:t xml:space="preserve">To maintain a safe and healthy work environment, a thorough investigation will be undertaken following an incident </w:t>
      </w:r>
      <w:r w:rsidR="0070044B" w:rsidRPr="00A13571">
        <w:rPr>
          <w:rFonts w:asciiTheme="minorHAnsi" w:hAnsiTheme="minorHAnsi" w:cstheme="minorHAnsi"/>
          <w:sz w:val="22"/>
        </w:rPr>
        <w:t>to</w:t>
      </w:r>
      <w:r w:rsidRPr="00A13571">
        <w:rPr>
          <w:rFonts w:asciiTheme="minorHAnsi" w:hAnsiTheme="minorHAnsi" w:cstheme="minorHAnsi"/>
          <w:sz w:val="22"/>
        </w:rPr>
        <w:t xml:space="preserve"> initiate corrective actions. </w:t>
      </w:r>
    </w:p>
    <w:p w14:paraId="60E1AC86" w14:textId="77777777" w:rsidR="002339A7" w:rsidRPr="00A13571" w:rsidRDefault="008F6707" w:rsidP="00DE46F3">
      <w:pPr>
        <w:pStyle w:val="Heading1"/>
        <w:spacing w:line="240" w:lineRule="auto"/>
        <w:jc w:val="both"/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</w:pPr>
      <w:r w:rsidRPr="00A13571"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  <w:t xml:space="preserve">Please </w:t>
      </w:r>
      <w:r w:rsidR="00A700C2" w:rsidRPr="00A13571"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  <w:t xml:space="preserve">complete the form in its entirety and </w:t>
      </w:r>
      <w:r w:rsidR="00820468" w:rsidRPr="00A13571"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  <w:t xml:space="preserve">when completed </w:t>
      </w:r>
      <w:r w:rsidR="002339A7" w:rsidRPr="00A13571"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  <w:t>submit to management for actioning</w:t>
      </w:r>
      <w:r w:rsidR="001B6BE7"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  <w:t xml:space="preserve"> – please attach any supporting documentation that will assist in the</w:t>
      </w:r>
      <w:r w:rsidR="00DE46F3"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  <w:t xml:space="preserve"> investigation.</w:t>
      </w:r>
    </w:p>
    <w:p w14:paraId="4CA48950" w14:textId="77777777" w:rsidR="003C73AB" w:rsidRPr="00A13571" w:rsidRDefault="008F6707" w:rsidP="00DE46F3">
      <w:pPr>
        <w:pStyle w:val="Heading1"/>
        <w:spacing w:line="240" w:lineRule="auto"/>
        <w:jc w:val="both"/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</w:pPr>
      <w:r w:rsidRPr="00A13571">
        <w:rPr>
          <w:rFonts w:asciiTheme="minorHAnsi" w:hAnsiTheme="minorHAnsi" w:cstheme="minorHAnsi"/>
          <w:b w:val="0"/>
          <w:bCs/>
          <w:color w:val="auto"/>
          <w:sz w:val="22"/>
          <w:szCs w:val="22"/>
          <w:u w:val="none"/>
        </w:rPr>
        <w:t xml:space="preserve">Please send the completed form as soon as possible after the incident to the Executive Administrator via email: </w:t>
      </w:r>
      <w:hyperlink r:id="rId11" w:history="1">
        <w:r w:rsidR="00A13571" w:rsidRPr="00A13571">
          <w:rPr>
            <w:rStyle w:val="Hyperlink"/>
            <w:rFonts w:asciiTheme="minorHAnsi" w:hAnsiTheme="minorHAnsi" w:cstheme="minorHAnsi"/>
            <w:b w:val="0"/>
            <w:bCs/>
            <w:sz w:val="22"/>
            <w:szCs w:val="22"/>
          </w:rPr>
          <w:t>admin@nationaltrustsa.org.au</w:t>
        </w:r>
      </w:hyperlink>
    </w:p>
    <w:p w14:paraId="5F34ACD5" w14:textId="77EF4639" w:rsidR="00690ACB" w:rsidRPr="00A13571" w:rsidRDefault="000642E8" w:rsidP="000642E8">
      <w:pPr>
        <w:pStyle w:val="Heading1"/>
        <w:rPr>
          <w:rFonts w:asciiTheme="minorHAnsi" w:hAnsiTheme="minorHAnsi" w:cstheme="minorHAnsi"/>
          <w:color w:val="auto"/>
          <w:sz w:val="22"/>
          <w:szCs w:val="22"/>
          <w:u w:val="none"/>
        </w:rPr>
      </w:pPr>
      <w:r w:rsidRPr="00A13571">
        <w:rPr>
          <w:rFonts w:asciiTheme="minorHAnsi" w:hAnsiTheme="minorHAnsi" w:cstheme="minorHAnsi"/>
          <w:color w:val="auto"/>
          <w:sz w:val="22"/>
          <w:szCs w:val="22"/>
          <w:u w:val="none"/>
        </w:rPr>
        <w:t>1.</w:t>
      </w:r>
      <w:r w:rsidRPr="00A13571">
        <w:rPr>
          <w:rFonts w:asciiTheme="minorHAnsi" w:hAnsiTheme="minorHAnsi" w:cstheme="minorHAnsi"/>
          <w:color w:val="auto"/>
          <w:sz w:val="22"/>
          <w:szCs w:val="22"/>
          <w:u w:val="none"/>
        </w:rPr>
        <w:tab/>
      </w:r>
      <w:r w:rsidR="008F6707" w:rsidRPr="00A13571">
        <w:rPr>
          <w:rFonts w:asciiTheme="minorHAnsi" w:hAnsiTheme="minorHAnsi" w:cstheme="minorHAnsi"/>
          <w:color w:val="auto"/>
          <w:sz w:val="22"/>
          <w:szCs w:val="22"/>
          <w:u w:val="none"/>
        </w:rPr>
        <w:t xml:space="preserve">Details of </w:t>
      </w:r>
      <w:r w:rsidR="00B52DA3">
        <w:rPr>
          <w:rFonts w:asciiTheme="minorHAnsi" w:hAnsiTheme="minorHAnsi" w:cstheme="minorHAnsi"/>
          <w:color w:val="auto"/>
          <w:sz w:val="22"/>
          <w:szCs w:val="22"/>
          <w:u w:val="none"/>
        </w:rPr>
        <w:t>person making the report</w:t>
      </w:r>
      <w:r w:rsidR="00F2578C">
        <w:rPr>
          <w:rFonts w:asciiTheme="minorHAnsi" w:hAnsiTheme="minorHAnsi" w:cstheme="minorHAnsi"/>
          <w:color w:val="auto"/>
          <w:sz w:val="22"/>
          <w:szCs w:val="22"/>
          <w:u w:val="none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4549"/>
      </w:tblGrid>
      <w:tr w:rsidR="00690ACB" w:rsidRPr="00A13571" w14:paraId="08C48CF1" w14:textId="77777777" w:rsidTr="008F6707">
        <w:trPr>
          <w:trHeight w:val="390"/>
          <w:jc w:val="center"/>
        </w:trPr>
        <w:tc>
          <w:tcPr>
            <w:tcW w:w="4523" w:type="dxa"/>
          </w:tcPr>
          <w:p w14:paraId="02D7615E" w14:textId="77777777" w:rsidR="00C03B9F" w:rsidRPr="00A13571" w:rsidRDefault="00C03B9F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Name:</w:t>
            </w:r>
          </w:p>
        </w:tc>
        <w:tc>
          <w:tcPr>
            <w:tcW w:w="4549" w:type="dxa"/>
          </w:tcPr>
          <w:p w14:paraId="1BBEFB8A" w14:textId="77777777" w:rsidR="00C03B9F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Date of Birth:</w:t>
            </w:r>
          </w:p>
        </w:tc>
      </w:tr>
      <w:tr w:rsidR="00690ACB" w:rsidRPr="00A13571" w14:paraId="30679139" w14:textId="77777777" w:rsidTr="008F6707">
        <w:trPr>
          <w:trHeight w:val="390"/>
          <w:jc w:val="center"/>
        </w:trPr>
        <w:tc>
          <w:tcPr>
            <w:tcW w:w="4523" w:type="dxa"/>
          </w:tcPr>
          <w:p w14:paraId="775FBFAE" w14:textId="77777777" w:rsidR="008F6707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Sex:</w:t>
            </w:r>
          </w:p>
        </w:tc>
        <w:tc>
          <w:tcPr>
            <w:tcW w:w="4549" w:type="dxa"/>
          </w:tcPr>
          <w:p w14:paraId="2F497704" w14:textId="77777777" w:rsidR="008F6707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90ACB" w:rsidRPr="00A13571" w14:paraId="4126472F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103AF71A" w14:textId="77777777" w:rsidR="00C03B9F" w:rsidRPr="00A13571" w:rsidRDefault="00C03B9F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Address:</w:t>
            </w:r>
          </w:p>
        </w:tc>
      </w:tr>
      <w:tr w:rsidR="00690ACB" w:rsidRPr="00A13571" w14:paraId="47335BC2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7485AC64" w14:textId="77777777" w:rsidR="00C03B9F" w:rsidRPr="00A13571" w:rsidRDefault="00C03B9F" w:rsidP="00F110F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90ACB" w:rsidRPr="00A13571" w14:paraId="6916A182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1853FCD1" w14:textId="77777777" w:rsidR="008F6707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90ACB" w:rsidRPr="00A13571" w14:paraId="7632E634" w14:textId="77777777" w:rsidTr="008F6707">
        <w:trPr>
          <w:trHeight w:val="385"/>
          <w:jc w:val="center"/>
        </w:trPr>
        <w:tc>
          <w:tcPr>
            <w:tcW w:w="4523" w:type="dxa"/>
          </w:tcPr>
          <w:p w14:paraId="243EF249" w14:textId="77777777" w:rsidR="00C03B9F" w:rsidRPr="00A13571" w:rsidRDefault="00C03B9F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Phone:</w:t>
            </w:r>
          </w:p>
        </w:tc>
        <w:tc>
          <w:tcPr>
            <w:tcW w:w="4549" w:type="dxa"/>
          </w:tcPr>
          <w:p w14:paraId="1DE1B03D" w14:textId="77777777" w:rsidR="00C03B9F" w:rsidRPr="00A13571" w:rsidRDefault="00C03B9F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Mobile:</w:t>
            </w:r>
          </w:p>
        </w:tc>
      </w:tr>
      <w:tr w:rsidR="00690ACB" w:rsidRPr="00A13571" w14:paraId="42210C41" w14:textId="77777777" w:rsidTr="008F6707">
        <w:trPr>
          <w:trHeight w:val="385"/>
          <w:jc w:val="center"/>
        </w:trPr>
        <w:tc>
          <w:tcPr>
            <w:tcW w:w="4523" w:type="dxa"/>
          </w:tcPr>
          <w:p w14:paraId="19B65520" w14:textId="77777777" w:rsidR="00C03B9F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Work:</w:t>
            </w:r>
          </w:p>
        </w:tc>
        <w:tc>
          <w:tcPr>
            <w:tcW w:w="4549" w:type="dxa"/>
          </w:tcPr>
          <w:p w14:paraId="02EC6666" w14:textId="77777777" w:rsidR="00C03B9F" w:rsidRPr="00A13571" w:rsidRDefault="00C03B9F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Email:</w:t>
            </w:r>
          </w:p>
        </w:tc>
      </w:tr>
      <w:tr w:rsidR="008F6707" w:rsidRPr="00A13571" w14:paraId="4E725D37" w14:textId="77777777" w:rsidTr="008F6707">
        <w:trPr>
          <w:trHeight w:val="385"/>
          <w:jc w:val="center"/>
        </w:trPr>
        <w:tc>
          <w:tcPr>
            <w:tcW w:w="4523" w:type="dxa"/>
          </w:tcPr>
          <w:p w14:paraId="08DFF21C" w14:textId="77777777" w:rsidR="008F6707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Position (</w:t>
            </w:r>
            <w:r w:rsidRPr="00A135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if staff</w:t>
            </w:r>
            <w:r w:rsidRPr="00A13571">
              <w:rPr>
                <w:rFonts w:asciiTheme="minorHAnsi" w:hAnsiTheme="minorHAnsi" w:cstheme="minorHAnsi"/>
                <w:sz w:val="22"/>
              </w:rPr>
              <w:t>):</w:t>
            </w:r>
          </w:p>
        </w:tc>
        <w:tc>
          <w:tcPr>
            <w:tcW w:w="4549" w:type="dxa"/>
          </w:tcPr>
          <w:p w14:paraId="1257D425" w14:textId="77777777" w:rsidR="008F6707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46EF5A7" w14:textId="77777777" w:rsidR="00C03B9F" w:rsidRDefault="00C03B9F" w:rsidP="00C03B9F">
      <w:pPr>
        <w:rPr>
          <w:rFonts w:asciiTheme="minorHAnsi" w:hAnsiTheme="minorHAnsi" w:cstheme="minorHAnsi"/>
          <w:sz w:val="22"/>
        </w:rPr>
      </w:pPr>
    </w:p>
    <w:p w14:paraId="749B88D1" w14:textId="64C8EF8C" w:rsidR="00B52DA3" w:rsidRPr="00A13571" w:rsidRDefault="00B52DA3" w:rsidP="00B52DA3">
      <w:pPr>
        <w:pStyle w:val="Heading1"/>
        <w:rPr>
          <w:rFonts w:asciiTheme="minorHAnsi" w:hAnsiTheme="minorHAnsi" w:cstheme="minorHAnsi"/>
          <w:color w:val="auto"/>
          <w:sz w:val="22"/>
          <w:szCs w:val="22"/>
          <w:u w:val="none"/>
        </w:rPr>
      </w:pPr>
      <w:r w:rsidRPr="00A13571">
        <w:rPr>
          <w:rFonts w:asciiTheme="minorHAnsi" w:hAnsiTheme="minorHAnsi" w:cstheme="minorHAnsi"/>
          <w:color w:val="auto"/>
          <w:sz w:val="22"/>
          <w:szCs w:val="22"/>
          <w:u w:val="none"/>
        </w:rPr>
        <w:t>1.</w:t>
      </w:r>
      <w:r w:rsidRPr="00A13571">
        <w:rPr>
          <w:rFonts w:asciiTheme="minorHAnsi" w:hAnsiTheme="minorHAnsi" w:cstheme="minorHAnsi"/>
          <w:color w:val="auto"/>
          <w:sz w:val="22"/>
          <w:szCs w:val="22"/>
          <w:u w:val="none"/>
        </w:rPr>
        <w:tab/>
        <w:t xml:space="preserve">Details of </w:t>
      </w:r>
      <w:r>
        <w:rPr>
          <w:rFonts w:asciiTheme="minorHAnsi" w:hAnsiTheme="minorHAnsi" w:cstheme="minorHAnsi"/>
          <w:color w:val="auto"/>
          <w:sz w:val="22"/>
          <w:szCs w:val="22"/>
          <w:u w:val="none"/>
        </w:rPr>
        <w:t>person</w:t>
      </w:r>
      <w:r>
        <w:rPr>
          <w:rFonts w:asciiTheme="minorHAnsi" w:hAnsiTheme="minorHAnsi" w:cstheme="minorHAnsi"/>
          <w:color w:val="auto"/>
          <w:sz w:val="22"/>
          <w:szCs w:val="22"/>
          <w:u w:val="none"/>
        </w:rPr>
        <w:t xml:space="preserve"> involved in the incident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4549"/>
      </w:tblGrid>
      <w:tr w:rsidR="00B52DA3" w:rsidRPr="00A13571" w14:paraId="03D915EE" w14:textId="77777777" w:rsidTr="00652E0D">
        <w:trPr>
          <w:trHeight w:val="390"/>
          <w:jc w:val="center"/>
        </w:trPr>
        <w:tc>
          <w:tcPr>
            <w:tcW w:w="4523" w:type="dxa"/>
          </w:tcPr>
          <w:p w14:paraId="0DDCBB68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Name:</w:t>
            </w:r>
          </w:p>
        </w:tc>
        <w:tc>
          <w:tcPr>
            <w:tcW w:w="4549" w:type="dxa"/>
          </w:tcPr>
          <w:p w14:paraId="680E3376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Date of Birth:</w:t>
            </w:r>
          </w:p>
        </w:tc>
      </w:tr>
      <w:tr w:rsidR="00B52DA3" w:rsidRPr="00A13571" w14:paraId="7D9CF2F6" w14:textId="77777777" w:rsidTr="00652E0D">
        <w:trPr>
          <w:trHeight w:val="390"/>
          <w:jc w:val="center"/>
        </w:trPr>
        <w:tc>
          <w:tcPr>
            <w:tcW w:w="4523" w:type="dxa"/>
          </w:tcPr>
          <w:p w14:paraId="3A2AF9B1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Sex:</w:t>
            </w:r>
          </w:p>
        </w:tc>
        <w:tc>
          <w:tcPr>
            <w:tcW w:w="4549" w:type="dxa"/>
          </w:tcPr>
          <w:p w14:paraId="1DB9D7EA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52DA3" w:rsidRPr="00A13571" w14:paraId="70061CF4" w14:textId="77777777" w:rsidTr="00652E0D">
        <w:trPr>
          <w:trHeight w:val="385"/>
          <w:jc w:val="center"/>
        </w:trPr>
        <w:tc>
          <w:tcPr>
            <w:tcW w:w="9072" w:type="dxa"/>
            <w:gridSpan w:val="2"/>
          </w:tcPr>
          <w:p w14:paraId="0921C819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Address:</w:t>
            </w:r>
          </w:p>
        </w:tc>
      </w:tr>
      <w:tr w:rsidR="00B52DA3" w:rsidRPr="00A13571" w14:paraId="30B936CE" w14:textId="77777777" w:rsidTr="00652E0D">
        <w:trPr>
          <w:trHeight w:val="385"/>
          <w:jc w:val="center"/>
        </w:trPr>
        <w:tc>
          <w:tcPr>
            <w:tcW w:w="9072" w:type="dxa"/>
            <w:gridSpan w:val="2"/>
          </w:tcPr>
          <w:p w14:paraId="3591AD7C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52DA3" w:rsidRPr="00A13571" w14:paraId="3C074609" w14:textId="77777777" w:rsidTr="00652E0D">
        <w:trPr>
          <w:trHeight w:val="385"/>
          <w:jc w:val="center"/>
        </w:trPr>
        <w:tc>
          <w:tcPr>
            <w:tcW w:w="9072" w:type="dxa"/>
            <w:gridSpan w:val="2"/>
          </w:tcPr>
          <w:p w14:paraId="4C783E9F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52DA3" w:rsidRPr="00A13571" w14:paraId="0DE49F91" w14:textId="77777777" w:rsidTr="00652E0D">
        <w:trPr>
          <w:trHeight w:val="385"/>
          <w:jc w:val="center"/>
        </w:trPr>
        <w:tc>
          <w:tcPr>
            <w:tcW w:w="4523" w:type="dxa"/>
          </w:tcPr>
          <w:p w14:paraId="7E168CCD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Phone:</w:t>
            </w:r>
          </w:p>
        </w:tc>
        <w:tc>
          <w:tcPr>
            <w:tcW w:w="4549" w:type="dxa"/>
          </w:tcPr>
          <w:p w14:paraId="422483E4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Mobile:</w:t>
            </w:r>
          </w:p>
        </w:tc>
      </w:tr>
      <w:tr w:rsidR="00B52DA3" w:rsidRPr="00A13571" w14:paraId="32B3287C" w14:textId="77777777" w:rsidTr="00652E0D">
        <w:trPr>
          <w:trHeight w:val="385"/>
          <w:jc w:val="center"/>
        </w:trPr>
        <w:tc>
          <w:tcPr>
            <w:tcW w:w="4523" w:type="dxa"/>
          </w:tcPr>
          <w:p w14:paraId="16CA3A12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Work:</w:t>
            </w:r>
          </w:p>
        </w:tc>
        <w:tc>
          <w:tcPr>
            <w:tcW w:w="4549" w:type="dxa"/>
          </w:tcPr>
          <w:p w14:paraId="67228773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Email:</w:t>
            </w:r>
          </w:p>
        </w:tc>
      </w:tr>
      <w:tr w:rsidR="00B52DA3" w:rsidRPr="00A13571" w14:paraId="69AF33F9" w14:textId="77777777" w:rsidTr="00652E0D">
        <w:trPr>
          <w:trHeight w:val="385"/>
          <w:jc w:val="center"/>
        </w:trPr>
        <w:tc>
          <w:tcPr>
            <w:tcW w:w="4523" w:type="dxa"/>
          </w:tcPr>
          <w:p w14:paraId="1E24F17E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Position (</w:t>
            </w:r>
            <w:r w:rsidRPr="00A135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if staff</w:t>
            </w:r>
            <w:r w:rsidRPr="00A13571">
              <w:rPr>
                <w:rFonts w:asciiTheme="minorHAnsi" w:hAnsiTheme="minorHAnsi" w:cstheme="minorHAnsi"/>
                <w:sz w:val="22"/>
              </w:rPr>
              <w:t>):</w:t>
            </w:r>
          </w:p>
        </w:tc>
        <w:tc>
          <w:tcPr>
            <w:tcW w:w="4549" w:type="dxa"/>
          </w:tcPr>
          <w:p w14:paraId="0A513D74" w14:textId="77777777" w:rsidR="00B52DA3" w:rsidRPr="00A13571" w:rsidRDefault="00B52DA3" w:rsidP="00652E0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9F8EF14" w14:textId="77777777" w:rsidR="00B52DA3" w:rsidRPr="00A13571" w:rsidRDefault="00B52DA3" w:rsidP="00C03B9F">
      <w:pPr>
        <w:rPr>
          <w:rFonts w:asciiTheme="minorHAnsi" w:hAnsiTheme="minorHAnsi" w:cstheme="minorHAnsi"/>
          <w:sz w:val="22"/>
        </w:rPr>
      </w:pPr>
    </w:p>
    <w:bookmarkEnd w:id="0"/>
    <w:p w14:paraId="7FD2C601" w14:textId="77777777" w:rsidR="00690ACB" w:rsidRPr="00A13571" w:rsidRDefault="000642E8" w:rsidP="000642E8">
      <w:pPr>
        <w:pStyle w:val="Heading1"/>
        <w:rPr>
          <w:rFonts w:asciiTheme="minorHAnsi" w:hAnsiTheme="minorHAnsi" w:cstheme="minorHAnsi"/>
          <w:color w:val="auto"/>
          <w:sz w:val="22"/>
          <w:szCs w:val="22"/>
          <w:u w:val="none"/>
        </w:rPr>
      </w:pPr>
      <w:r w:rsidRPr="00A13571">
        <w:rPr>
          <w:rFonts w:asciiTheme="minorHAnsi" w:hAnsiTheme="minorHAnsi" w:cstheme="minorHAnsi"/>
          <w:color w:val="auto"/>
          <w:sz w:val="22"/>
          <w:szCs w:val="22"/>
          <w:u w:val="none"/>
        </w:rPr>
        <w:t>2.</w:t>
      </w:r>
      <w:r w:rsidRPr="00A13571">
        <w:rPr>
          <w:rFonts w:asciiTheme="minorHAnsi" w:hAnsiTheme="minorHAnsi" w:cstheme="minorHAnsi"/>
          <w:color w:val="auto"/>
          <w:sz w:val="22"/>
          <w:szCs w:val="22"/>
          <w:u w:val="none"/>
        </w:rPr>
        <w:tab/>
      </w:r>
      <w:r w:rsidR="008F6707" w:rsidRPr="00A13571">
        <w:rPr>
          <w:rFonts w:asciiTheme="minorHAnsi" w:hAnsiTheme="minorHAnsi" w:cstheme="minorHAnsi"/>
          <w:color w:val="auto"/>
          <w:sz w:val="22"/>
          <w:szCs w:val="22"/>
          <w:u w:val="none"/>
        </w:rPr>
        <w:t>Details of Incident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4549"/>
      </w:tblGrid>
      <w:tr w:rsidR="00690ACB" w:rsidRPr="00A13571" w14:paraId="513B1898" w14:textId="77777777" w:rsidTr="008F6707">
        <w:trPr>
          <w:trHeight w:val="390"/>
          <w:jc w:val="center"/>
        </w:trPr>
        <w:tc>
          <w:tcPr>
            <w:tcW w:w="4523" w:type="dxa"/>
          </w:tcPr>
          <w:p w14:paraId="5403195C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Date:</w:t>
            </w:r>
          </w:p>
        </w:tc>
        <w:tc>
          <w:tcPr>
            <w:tcW w:w="4549" w:type="dxa"/>
          </w:tcPr>
          <w:p w14:paraId="15F0C826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Time:</w:t>
            </w:r>
          </w:p>
        </w:tc>
      </w:tr>
      <w:tr w:rsidR="00690ACB" w:rsidRPr="00A13571" w14:paraId="124097E6" w14:textId="77777777" w:rsidTr="008F6707">
        <w:trPr>
          <w:trHeight w:val="390"/>
          <w:jc w:val="center"/>
        </w:trPr>
        <w:tc>
          <w:tcPr>
            <w:tcW w:w="9072" w:type="dxa"/>
            <w:gridSpan w:val="2"/>
          </w:tcPr>
          <w:p w14:paraId="632B614C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Location:</w:t>
            </w:r>
          </w:p>
        </w:tc>
      </w:tr>
      <w:tr w:rsidR="00690ACB" w:rsidRPr="00A13571" w14:paraId="29C12733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53100CA0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Description of what happened and how</w:t>
            </w:r>
            <w:r w:rsidR="00A80135" w:rsidRPr="00A1357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80135" w:rsidRPr="00A135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[please attach a separate sheet if more room is required</w:t>
            </w:r>
            <w:r w:rsidR="00A80135" w:rsidRPr="00A13571">
              <w:rPr>
                <w:rFonts w:asciiTheme="minorHAnsi" w:hAnsiTheme="minorHAnsi" w:cstheme="minorHAnsi"/>
                <w:i/>
                <w:iCs/>
                <w:sz w:val="22"/>
              </w:rPr>
              <w:t>]</w:t>
            </w:r>
          </w:p>
        </w:tc>
      </w:tr>
      <w:tr w:rsidR="00690ACB" w:rsidRPr="00A13571" w14:paraId="75072B99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72099788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F6707" w:rsidRPr="00A13571" w14:paraId="0C366A42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2F207BB4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A55FF" w:rsidRPr="00A13571" w14:paraId="23C6FF30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1E970C7E" w14:textId="77777777" w:rsidR="00EA55FF" w:rsidRPr="00A13571" w:rsidRDefault="00EA55FF" w:rsidP="000B019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A55FF" w:rsidRPr="00A13571" w14:paraId="2B0D27CA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24389DDF" w14:textId="77777777" w:rsidR="00EA55FF" w:rsidRPr="00A13571" w:rsidRDefault="00EA55FF" w:rsidP="000B019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EA55FF" w:rsidRPr="00A13571" w14:paraId="79AC7E94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32BC3791" w14:textId="77777777" w:rsidR="00EA55FF" w:rsidRPr="00A13571" w:rsidRDefault="005F605E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Police Report</w:t>
            </w:r>
            <w:r w:rsidR="00A80135" w:rsidRPr="00A13571">
              <w:rPr>
                <w:rFonts w:asciiTheme="minorHAnsi" w:hAnsiTheme="minorHAnsi" w:cstheme="minorHAnsi"/>
                <w:sz w:val="22"/>
              </w:rPr>
              <w:t xml:space="preserve"> Number </w:t>
            </w:r>
            <w:r w:rsidR="00A80135" w:rsidRPr="00A13571">
              <w:rPr>
                <w:rFonts w:asciiTheme="minorHAnsi" w:hAnsiTheme="minorHAnsi" w:cstheme="minorHAnsi"/>
                <w:i/>
                <w:iCs/>
                <w:sz w:val="22"/>
              </w:rPr>
              <w:t>[if applicable</w:t>
            </w:r>
            <w:r w:rsidR="00A80135" w:rsidRPr="00A13571">
              <w:rPr>
                <w:rFonts w:asciiTheme="minorHAnsi" w:hAnsiTheme="minorHAnsi" w:cstheme="minorHAnsi"/>
                <w:sz w:val="22"/>
              </w:rPr>
              <w:t>]</w:t>
            </w:r>
          </w:p>
        </w:tc>
      </w:tr>
    </w:tbl>
    <w:p w14:paraId="6980E9DA" w14:textId="77777777" w:rsidR="00244F24" w:rsidRPr="00A13571" w:rsidRDefault="00244F24" w:rsidP="00DE5E2F">
      <w:pPr>
        <w:rPr>
          <w:rFonts w:asciiTheme="minorHAnsi" w:hAnsiTheme="minorHAnsi" w:cstheme="minorHAnsi"/>
          <w:sz w:val="22"/>
        </w:rPr>
      </w:pPr>
    </w:p>
    <w:p w14:paraId="1198343A" w14:textId="77777777" w:rsidR="00C03B9F" w:rsidRPr="00A13571" w:rsidRDefault="000642E8" w:rsidP="009872D5">
      <w:pPr>
        <w:rPr>
          <w:rFonts w:asciiTheme="minorHAnsi" w:hAnsiTheme="minorHAnsi" w:cstheme="minorHAnsi"/>
          <w:sz w:val="22"/>
        </w:rPr>
      </w:pPr>
      <w:r w:rsidRPr="00A13571">
        <w:rPr>
          <w:rFonts w:asciiTheme="minorHAnsi" w:hAnsiTheme="minorHAnsi" w:cstheme="minorHAnsi"/>
          <w:b/>
          <w:bCs/>
          <w:sz w:val="22"/>
        </w:rPr>
        <w:t>3.</w:t>
      </w:r>
      <w:r w:rsidRPr="00A13571">
        <w:rPr>
          <w:rFonts w:asciiTheme="minorHAnsi" w:hAnsiTheme="minorHAnsi" w:cstheme="minorHAnsi"/>
          <w:sz w:val="22"/>
        </w:rPr>
        <w:tab/>
      </w:r>
      <w:r w:rsidR="008F6707" w:rsidRPr="00A13571">
        <w:rPr>
          <w:rFonts w:asciiTheme="minorHAnsi" w:eastAsiaTheme="majorEastAsia" w:hAnsiTheme="minorHAnsi" w:cstheme="minorHAnsi"/>
          <w:b/>
          <w:sz w:val="22"/>
        </w:rPr>
        <w:t>Details of Witnesses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4549"/>
      </w:tblGrid>
      <w:tr w:rsidR="00690ACB" w:rsidRPr="00A13571" w14:paraId="60F2B15A" w14:textId="77777777" w:rsidTr="008F6707">
        <w:trPr>
          <w:trHeight w:val="390"/>
          <w:jc w:val="center"/>
        </w:trPr>
        <w:tc>
          <w:tcPr>
            <w:tcW w:w="4523" w:type="dxa"/>
          </w:tcPr>
          <w:p w14:paraId="17185B5B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Name:</w:t>
            </w:r>
          </w:p>
        </w:tc>
        <w:tc>
          <w:tcPr>
            <w:tcW w:w="4549" w:type="dxa"/>
          </w:tcPr>
          <w:p w14:paraId="1C757413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Phone:</w:t>
            </w:r>
          </w:p>
        </w:tc>
      </w:tr>
      <w:tr w:rsidR="00690ACB" w:rsidRPr="00A13571" w14:paraId="378B069D" w14:textId="77777777" w:rsidTr="008F6707">
        <w:trPr>
          <w:trHeight w:val="390"/>
          <w:jc w:val="center"/>
        </w:trPr>
        <w:tc>
          <w:tcPr>
            <w:tcW w:w="9072" w:type="dxa"/>
            <w:gridSpan w:val="2"/>
          </w:tcPr>
          <w:p w14:paraId="598AA93A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Mobile:</w:t>
            </w:r>
          </w:p>
        </w:tc>
      </w:tr>
      <w:tr w:rsidR="00690ACB" w:rsidRPr="00A13571" w14:paraId="163844B0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6B898821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Address:</w:t>
            </w:r>
          </w:p>
        </w:tc>
      </w:tr>
      <w:tr w:rsidR="008F6707" w:rsidRPr="00A13571" w14:paraId="0147D3BB" w14:textId="77777777" w:rsidTr="008F6707">
        <w:trPr>
          <w:trHeight w:val="385"/>
          <w:jc w:val="center"/>
        </w:trPr>
        <w:tc>
          <w:tcPr>
            <w:tcW w:w="9072" w:type="dxa"/>
            <w:gridSpan w:val="2"/>
          </w:tcPr>
          <w:p w14:paraId="07AFE098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B925C5D" w14:textId="77777777" w:rsidR="005C4616" w:rsidRPr="00A13571" w:rsidRDefault="005C4616" w:rsidP="00C03B9F">
      <w:pPr>
        <w:spacing w:line="360" w:lineRule="auto"/>
        <w:rPr>
          <w:rFonts w:asciiTheme="minorHAnsi" w:hAnsiTheme="minorHAnsi" w:cstheme="minorHAnsi"/>
          <w:b/>
          <w:sz w:val="22"/>
        </w:rPr>
      </w:pPr>
    </w:p>
    <w:p w14:paraId="78EE34CC" w14:textId="77777777" w:rsidR="00C03B9F" w:rsidRPr="00A13571" w:rsidRDefault="000642E8" w:rsidP="000642E8">
      <w:pPr>
        <w:rPr>
          <w:rFonts w:asciiTheme="minorHAnsi" w:eastAsiaTheme="majorEastAsia" w:hAnsiTheme="minorHAnsi" w:cstheme="minorHAnsi"/>
          <w:b/>
          <w:sz w:val="22"/>
        </w:rPr>
      </w:pPr>
      <w:r w:rsidRPr="00A13571">
        <w:rPr>
          <w:rFonts w:asciiTheme="minorHAnsi" w:eastAsiaTheme="majorEastAsia" w:hAnsiTheme="minorHAnsi" w:cstheme="minorHAnsi"/>
          <w:b/>
          <w:sz w:val="22"/>
        </w:rPr>
        <w:t>4.</w:t>
      </w:r>
      <w:r w:rsidRPr="00A13571">
        <w:rPr>
          <w:rFonts w:asciiTheme="minorHAnsi" w:eastAsiaTheme="majorEastAsia" w:hAnsiTheme="minorHAnsi" w:cstheme="minorHAnsi"/>
          <w:b/>
          <w:sz w:val="22"/>
        </w:rPr>
        <w:tab/>
      </w:r>
      <w:r w:rsidR="008F6707" w:rsidRPr="00A13571">
        <w:rPr>
          <w:rFonts w:asciiTheme="minorHAnsi" w:eastAsiaTheme="majorEastAsia" w:hAnsiTheme="minorHAnsi" w:cstheme="minorHAnsi"/>
          <w:b/>
          <w:sz w:val="22"/>
        </w:rPr>
        <w:t xml:space="preserve">Details of </w:t>
      </w:r>
      <w:r w:rsidR="00C14946">
        <w:rPr>
          <w:rFonts w:asciiTheme="minorHAnsi" w:eastAsiaTheme="majorEastAsia" w:hAnsiTheme="minorHAnsi" w:cstheme="minorHAnsi"/>
          <w:b/>
          <w:sz w:val="22"/>
        </w:rPr>
        <w:t>injury (if applicable)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690ACB" w:rsidRPr="00A13571" w14:paraId="0D8506EB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656C79AE" w14:textId="77777777" w:rsidR="00C03B9F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 xml:space="preserve">Nature of Injury </w:t>
            </w:r>
            <w:r w:rsidRPr="00A135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(e.g. burn, cut, sprain</w:t>
            </w:r>
            <w:r w:rsidRPr="00A13571">
              <w:rPr>
                <w:rFonts w:asciiTheme="minorHAnsi" w:hAnsiTheme="minorHAnsi" w:cstheme="minorHAnsi"/>
                <w:sz w:val="22"/>
              </w:rPr>
              <w:t>):</w:t>
            </w:r>
          </w:p>
        </w:tc>
      </w:tr>
      <w:tr w:rsidR="00690ACB" w:rsidRPr="00A13571" w14:paraId="66142449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43671EC4" w14:textId="77777777" w:rsidR="008F6707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Cause of Injury (</w:t>
            </w:r>
            <w:r w:rsidRPr="00A135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e.g. fall, grabbed by person</w:t>
            </w:r>
            <w:r w:rsidRPr="00A13571">
              <w:rPr>
                <w:rFonts w:asciiTheme="minorHAnsi" w:hAnsiTheme="minorHAnsi" w:cstheme="minorHAnsi"/>
                <w:sz w:val="22"/>
              </w:rPr>
              <w:t>):</w:t>
            </w:r>
          </w:p>
        </w:tc>
      </w:tr>
      <w:tr w:rsidR="008F6707" w:rsidRPr="00A13571" w14:paraId="5E01FFDB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2DC0F19E" w14:textId="77777777" w:rsidR="008F6707" w:rsidRPr="00A13571" w:rsidRDefault="008F6707" w:rsidP="00F110F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Location on Body (</w:t>
            </w:r>
            <w:r w:rsidRPr="00A135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e.g. back, left forearm</w:t>
            </w:r>
            <w:r w:rsidRPr="00A13571">
              <w:rPr>
                <w:rFonts w:asciiTheme="minorHAnsi" w:hAnsiTheme="minorHAnsi" w:cstheme="minorHAnsi"/>
                <w:sz w:val="22"/>
              </w:rPr>
              <w:t>):</w:t>
            </w:r>
          </w:p>
        </w:tc>
      </w:tr>
    </w:tbl>
    <w:p w14:paraId="0DC15D03" w14:textId="77777777" w:rsidR="00C03B9F" w:rsidRPr="00A13571" w:rsidRDefault="00C03B9F" w:rsidP="00C03B9F">
      <w:pPr>
        <w:rPr>
          <w:rFonts w:asciiTheme="minorHAnsi" w:hAnsiTheme="minorHAnsi" w:cstheme="minorHAnsi"/>
          <w:sz w:val="22"/>
        </w:rPr>
      </w:pPr>
    </w:p>
    <w:p w14:paraId="4E19F782" w14:textId="77777777" w:rsidR="00C03B9F" w:rsidRPr="00A13571" w:rsidRDefault="00B464FB" w:rsidP="000642E8">
      <w:pPr>
        <w:rPr>
          <w:rFonts w:asciiTheme="minorHAnsi" w:eastAsiaTheme="majorEastAsia" w:hAnsiTheme="minorHAnsi" w:cstheme="minorHAnsi"/>
          <w:b/>
          <w:sz w:val="22"/>
        </w:rPr>
      </w:pPr>
      <w:r w:rsidRPr="00A13571">
        <w:rPr>
          <w:rFonts w:asciiTheme="minorHAnsi" w:eastAsiaTheme="majorEastAsia" w:hAnsiTheme="minorHAnsi" w:cstheme="minorHAnsi"/>
          <w:b/>
          <w:sz w:val="22"/>
        </w:rPr>
        <w:t>5.</w:t>
      </w:r>
      <w:r w:rsidRPr="00A13571">
        <w:rPr>
          <w:rFonts w:asciiTheme="minorHAnsi" w:eastAsiaTheme="majorEastAsia" w:hAnsiTheme="minorHAnsi" w:cstheme="minorHAnsi"/>
          <w:b/>
          <w:sz w:val="22"/>
        </w:rPr>
        <w:tab/>
      </w:r>
      <w:r w:rsidR="008F6707" w:rsidRPr="00A13571">
        <w:rPr>
          <w:rFonts w:asciiTheme="minorHAnsi" w:eastAsiaTheme="majorEastAsia" w:hAnsiTheme="minorHAnsi" w:cstheme="minorHAnsi"/>
          <w:b/>
          <w:sz w:val="22"/>
        </w:rPr>
        <w:t>Treatment Administered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690ACB" w:rsidRPr="00A13571" w14:paraId="09668B23" w14:textId="77777777" w:rsidTr="008F6707">
        <w:trPr>
          <w:trHeight w:val="525"/>
          <w:jc w:val="center"/>
        </w:trPr>
        <w:tc>
          <w:tcPr>
            <w:tcW w:w="9072" w:type="dxa"/>
            <w:vAlign w:val="center"/>
          </w:tcPr>
          <w:p w14:paraId="553911A3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First Aid Given:</w:t>
            </w:r>
          </w:p>
        </w:tc>
      </w:tr>
      <w:tr w:rsidR="00690ACB" w:rsidRPr="00A13571" w14:paraId="641D6830" w14:textId="77777777" w:rsidTr="008F6707">
        <w:trPr>
          <w:trHeight w:val="525"/>
          <w:jc w:val="center"/>
        </w:trPr>
        <w:tc>
          <w:tcPr>
            <w:tcW w:w="9072" w:type="dxa"/>
            <w:vAlign w:val="center"/>
          </w:tcPr>
          <w:p w14:paraId="3DF466ED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First Aider Name:</w:t>
            </w:r>
          </w:p>
        </w:tc>
      </w:tr>
      <w:tr w:rsidR="00690ACB" w:rsidRPr="00A13571" w14:paraId="57EDCDC7" w14:textId="77777777" w:rsidTr="008F6707">
        <w:trPr>
          <w:trHeight w:val="525"/>
          <w:jc w:val="center"/>
        </w:trPr>
        <w:tc>
          <w:tcPr>
            <w:tcW w:w="9072" w:type="dxa"/>
            <w:vAlign w:val="center"/>
          </w:tcPr>
          <w:p w14:paraId="5732EE53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Treatment:</w:t>
            </w:r>
          </w:p>
        </w:tc>
      </w:tr>
      <w:tr w:rsidR="008F6707" w:rsidRPr="00A13571" w14:paraId="5D5CED2F" w14:textId="77777777" w:rsidTr="008F6707">
        <w:trPr>
          <w:trHeight w:val="525"/>
          <w:jc w:val="center"/>
        </w:trPr>
        <w:tc>
          <w:tcPr>
            <w:tcW w:w="9072" w:type="dxa"/>
            <w:vAlign w:val="center"/>
          </w:tcPr>
          <w:p w14:paraId="58FC2D26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Referred to:</w:t>
            </w:r>
          </w:p>
        </w:tc>
      </w:tr>
      <w:tr w:rsidR="00B52DA3" w:rsidRPr="00A13571" w14:paraId="1240D7EA" w14:textId="77777777" w:rsidTr="008F6707">
        <w:trPr>
          <w:trHeight w:val="525"/>
          <w:jc w:val="center"/>
        </w:trPr>
        <w:tc>
          <w:tcPr>
            <w:tcW w:w="9072" w:type="dxa"/>
            <w:vAlign w:val="center"/>
          </w:tcPr>
          <w:p w14:paraId="02C67345" w14:textId="2A8004D9" w:rsidR="00B52DA3" w:rsidRPr="00A13571" w:rsidRDefault="00B52DA3" w:rsidP="000B019A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-43459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A13571">
              <w:rPr>
                <w:rFonts w:asciiTheme="minorHAnsi" w:hAnsiTheme="minorHAnsi" w:cstheme="minorHAnsi"/>
                <w:sz w:val="22"/>
              </w:rPr>
              <w:t xml:space="preserve">Treated by doctor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40440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A13571">
              <w:rPr>
                <w:rFonts w:asciiTheme="minorHAnsi" w:hAnsiTheme="minorHAnsi" w:cstheme="minorHAnsi"/>
                <w:sz w:val="22"/>
              </w:rPr>
              <w:t xml:space="preserve"> Hospitalised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36025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A13571">
              <w:rPr>
                <w:rFonts w:asciiTheme="minorHAnsi" w:hAnsiTheme="minorHAnsi" w:cstheme="minorHAnsi"/>
                <w:sz w:val="22"/>
              </w:rPr>
              <w:t xml:space="preserve"> Sent Home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61070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A13571">
              <w:rPr>
                <w:rFonts w:asciiTheme="minorHAnsi" w:hAnsiTheme="minorHAnsi" w:cstheme="minorHAnsi"/>
                <w:sz w:val="22"/>
              </w:rPr>
              <w:t xml:space="preserve"> Returned to normal work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21604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A13571">
              <w:rPr>
                <w:rFonts w:asciiTheme="minorHAnsi" w:hAnsiTheme="minorHAnsi" w:cstheme="minorHAnsi"/>
                <w:sz w:val="22"/>
              </w:rPr>
              <w:t xml:space="preserve"> Alternative duties</w:t>
            </w:r>
          </w:p>
        </w:tc>
      </w:tr>
    </w:tbl>
    <w:p w14:paraId="24080AF6" w14:textId="0B9AC333" w:rsidR="008F6707" w:rsidRPr="0079782C" w:rsidRDefault="008F6707" w:rsidP="008F6707">
      <w:pPr>
        <w:jc w:val="center"/>
        <w:rPr>
          <w:rFonts w:asciiTheme="minorHAnsi" w:eastAsiaTheme="majorEastAsia" w:hAnsiTheme="minorHAnsi" w:cstheme="minorHAnsi"/>
          <w:b/>
          <w:color w:val="004C44"/>
          <w:sz w:val="22"/>
          <w:u w:val="single"/>
        </w:rPr>
      </w:pPr>
      <w:r w:rsidRPr="0079782C">
        <w:rPr>
          <w:rFonts w:asciiTheme="minorHAnsi" w:eastAsiaTheme="majorEastAsia" w:hAnsiTheme="minorHAnsi" w:cstheme="minorHAnsi"/>
          <w:b/>
          <w:color w:val="004C44"/>
          <w:sz w:val="22"/>
          <w:u w:val="single"/>
        </w:rPr>
        <w:lastRenderedPageBreak/>
        <w:t xml:space="preserve">Section 6-9 must be completed by </w:t>
      </w:r>
      <w:r w:rsidR="00BF74B0" w:rsidRPr="0079782C">
        <w:rPr>
          <w:rFonts w:asciiTheme="minorHAnsi" w:eastAsiaTheme="majorEastAsia" w:hAnsiTheme="minorHAnsi" w:cstheme="minorHAnsi"/>
          <w:b/>
          <w:color w:val="004C44"/>
          <w:sz w:val="22"/>
          <w:u w:val="single"/>
        </w:rPr>
        <w:t>T</w:t>
      </w:r>
      <w:r w:rsidR="0058534B" w:rsidRPr="0079782C">
        <w:rPr>
          <w:rFonts w:asciiTheme="minorHAnsi" w:eastAsiaTheme="majorEastAsia" w:hAnsiTheme="minorHAnsi" w:cstheme="minorHAnsi"/>
          <w:b/>
          <w:color w:val="004C44"/>
          <w:sz w:val="22"/>
          <w:u w:val="single"/>
        </w:rPr>
        <w:t xml:space="preserve">eam </w:t>
      </w:r>
      <w:r w:rsidR="00BF74B0" w:rsidRPr="0079782C">
        <w:rPr>
          <w:rFonts w:asciiTheme="minorHAnsi" w:eastAsiaTheme="majorEastAsia" w:hAnsiTheme="minorHAnsi" w:cstheme="minorHAnsi"/>
          <w:b/>
          <w:color w:val="004C44"/>
          <w:sz w:val="22"/>
          <w:u w:val="single"/>
        </w:rPr>
        <w:t>L</w:t>
      </w:r>
      <w:r w:rsidR="0058534B" w:rsidRPr="0079782C">
        <w:rPr>
          <w:rFonts w:asciiTheme="minorHAnsi" w:eastAsiaTheme="majorEastAsia" w:hAnsiTheme="minorHAnsi" w:cstheme="minorHAnsi"/>
          <w:b/>
          <w:color w:val="004C44"/>
          <w:sz w:val="22"/>
          <w:u w:val="single"/>
        </w:rPr>
        <w:t xml:space="preserve">eaders or </w:t>
      </w:r>
      <w:r w:rsidR="00BF74B0" w:rsidRPr="0079782C">
        <w:rPr>
          <w:rFonts w:asciiTheme="minorHAnsi" w:eastAsiaTheme="majorEastAsia" w:hAnsiTheme="minorHAnsi" w:cstheme="minorHAnsi"/>
          <w:b/>
          <w:color w:val="004C44"/>
          <w:sz w:val="22"/>
          <w:u w:val="single"/>
        </w:rPr>
        <w:t>S</w:t>
      </w:r>
      <w:r w:rsidR="0058534B" w:rsidRPr="0079782C">
        <w:rPr>
          <w:rFonts w:asciiTheme="minorHAnsi" w:eastAsiaTheme="majorEastAsia" w:hAnsiTheme="minorHAnsi" w:cstheme="minorHAnsi"/>
          <w:b/>
          <w:color w:val="004C44"/>
          <w:sz w:val="22"/>
          <w:u w:val="single"/>
        </w:rPr>
        <w:t>upervisors</w:t>
      </w:r>
    </w:p>
    <w:p w14:paraId="639951F0" w14:textId="77777777" w:rsidR="008F6707" w:rsidRPr="0079782C" w:rsidRDefault="008F6707" w:rsidP="008F6707">
      <w:pPr>
        <w:jc w:val="center"/>
        <w:rPr>
          <w:rFonts w:asciiTheme="minorHAnsi" w:eastAsiaTheme="majorEastAsia" w:hAnsiTheme="minorHAnsi" w:cstheme="minorHAnsi"/>
          <w:b/>
          <w:color w:val="004C44"/>
          <w:sz w:val="22"/>
          <w:u w:val="single"/>
        </w:rPr>
      </w:pPr>
    </w:p>
    <w:p w14:paraId="0BE94479" w14:textId="52C08AA0" w:rsidR="008F6707" w:rsidRPr="00A13571" w:rsidRDefault="00B464FB" w:rsidP="00B464FB">
      <w:pPr>
        <w:rPr>
          <w:rFonts w:asciiTheme="minorHAnsi" w:eastAsiaTheme="majorEastAsia" w:hAnsiTheme="minorHAnsi" w:cstheme="minorHAnsi"/>
          <w:b/>
          <w:sz w:val="22"/>
        </w:rPr>
      </w:pPr>
      <w:r w:rsidRPr="00A13571">
        <w:rPr>
          <w:rFonts w:asciiTheme="minorHAnsi" w:eastAsiaTheme="majorEastAsia" w:hAnsiTheme="minorHAnsi" w:cstheme="minorHAnsi"/>
          <w:b/>
          <w:sz w:val="22"/>
        </w:rPr>
        <w:t>6.</w:t>
      </w:r>
      <w:r w:rsidRPr="00A13571">
        <w:rPr>
          <w:rFonts w:asciiTheme="minorHAnsi" w:eastAsiaTheme="majorEastAsia" w:hAnsiTheme="minorHAnsi" w:cstheme="minorHAnsi"/>
          <w:b/>
          <w:sz w:val="22"/>
        </w:rPr>
        <w:tab/>
      </w:r>
      <w:r w:rsidR="008F6707" w:rsidRPr="00A13571">
        <w:rPr>
          <w:rFonts w:asciiTheme="minorHAnsi" w:eastAsiaTheme="majorEastAsia" w:hAnsiTheme="minorHAnsi" w:cstheme="minorHAnsi"/>
          <w:b/>
          <w:sz w:val="22"/>
        </w:rPr>
        <w:t xml:space="preserve">Did the </w:t>
      </w:r>
      <w:r w:rsidR="00B52DA3">
        <w:rPr>
          <w:rFonts w:asciiTheme="minorHAnsi" w:eastAsiaTheme="majorEastAsia" w:hAnsiTheme="minorHAnsi" w:cstheme="minorHAnsi"/>
          <w:b/>
          <w:sz w:val="22"/>
        </w:rPr>
        <w:t>incident cause work stoppages</w:t>
      </w:r>
      <w:r w:rsidR="008F6707" w:rsidRPr="00A13571">
        <w:rPr>
          <w:rFonts w:asciiTheme="minorHAnsi" w:eastAsiaTheme="majorEastAsia" w:hAnsiTheme="minorHAnsi" w:cstheme="minorHAnsi"/>
          <w:b/>
          <w:sz w:val="22"/>
        </w:rPr>
        <w:t>?</w:t>
      </w:r>
    </w:p>
    <w:tbl>
      <w:tblPr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690ACB" w:rsidRPr="00A13571" w14:paraId="58A1FDF7" w14:textId="77777777" w:rsidTr="008F6707">
        <w:trPr>
          <w:trHeight w:val="525"/>
          <w:jc w:val="center"/>
        </w:trPr>
        <w:tc>
          <w:tcPr>
            <w:tcW w:w="9016" w:type="dxa"/>
            <w:vAlign w:val="center"/>
          </w:tcPr>
          <w:p w14:paraId="0EF49919" w14:textId="77777777" w:rsidR="008F6707" w:rsidRPr="00A13571" w:rsidRDefault="00B52DA3" w:rsidP="000B019A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22203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707"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8F6707" w:rsidRPr="00A13571">
              <w:rPr>
                <w:rFonts w:asciiTheme="minorHAnsi" w:hAnsiTheme="minorHAnsi" w:cstheme="minorHAnsi"/>
                <w:sz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209037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707"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8F6707" w:rsidRPr="00A13571">
              <w:rPr>
                <w:rFonts w:asciiTheme="minorHAnsi" w:hAnsiTheme="minorHAnsi" w:cstheme="minorHAnsi"/>
                <w:sz w:val="22"/>
              </w:rPr>
              <w:t>No</w:t>
            </w:r>
          </w:p>
        </w:tc>
      </w:tr>
      <w:tr w:rsidR="00690ACB" w:rsidRPr="00A13571" w14:paraId="581D1D25" w14:textId="77777777" w:rsidTr="008F6707">
        <w:trPr>
          <w:trHeight w:val="525"/>
          <w:jc w:val="center"/>
        </w:trPr>
        <w:tc>
          <w:tcPr>
            <w:tcW w:w="9016" w:type="dxa"/>
            <w:vAlign w:val="center"/>
          </w:tcPr>
          <w:p w14:paraId="5998DB2C" w14:textId="77777777" w:rsidR="008F6707" w:rsidRPr="00A13571" w:rsidRDefault="008F6707" w:rsidP="000B019A">
            <w:pPr>
              <w:rPr>
                <w:rFonts w:asciiTheme="minorHAnsi" w:hAnsiTheme="minorHAnsi" w:cstheme="minorHAnsi"/>
                <w:sz w:val="22"/>
              </w:rPr>
            </w:pPr>
            <w:r w:rsidRPr="00A13571">
              <w:rPr>
                <w:rFonts w:asciiTheme="minorHAnsi" w:hAnsiTheme="minorHAnsi" w:cstheme="minorHAnsi"/>
                <w:sz w:val="22"/>
              </w:rPr>
              <w:t>Outcome:</w:t>
            </w:r>
          </w:p>
        </w:tc>
      </w:tr>
    </w:tbl>
    <w:p w14:paraId="17290155" w14:textId="77777777" w:rsidR="002E3276" w:rsidRPr="00366BFB" w:rsidRDefault="002E3276" w:rsidP="00B464FB">
      <w:pPr>
        <w:rPr>
          <w:rFonts w:asciiTheme="majorHAnsi" w:eastAsiaTheme="majorEastAsia" w:hAnsiTheme="majorHAnsi" w:cstheme="majorHAnsi"/>
          <w:b/>
          <w:sz w:val="22"/>
          <w:u w:val="single"/>
        </w:rPr>
      </w:pPr>
    </w:p>
    <w:p w14:paraId="1B24D839" w14:textId="77777777" w:rsidR="008F6707" w:rsidRPr="00094B0E" w:rsidRDefault="00B464FB" w:rsidP="00B464FB">
      <w:pPr>
        <w:rPr>
          <w:rFonts w:ascii="Calibri" w:eastAsiaTheme="majorEastAsia" w:hAnsi="Calibri" w:cs="Calibri"/>
          <w:b/>
          <w:sz w:val="22"/>
          <w:u w:val="single"/>
        </w:rPr>
      </w:pPr>
      <w:r w:rsidRPr="00A64EEF">
        <w:rPr>
          <w:rFonts w:asciiTheme="majorHAnsi" w:eastAsiaTheme="majorEastAsia" w:hAnsiTheme="majorHAnsi" w:cstheme="majorHAnsi"/>
          <w:b/>
          <w:sz w:val="22"/>
        </w:rPr>
        <w:t>7.</w:t>
      </w:r>
      <w:r w:rsidRPr="00A64EEF">
        <w:rPr>
          <w:rFonts w:asciiTheme="majorHAnsi" w:eastAsiaTheme="majorEastAsia" w:hAnsiTheme="majorHAnsi" w:cstheme="majorHAnsi"/>
          <w:b/>
          <w:sz w:val="22"/>
        </w:rPr>
        <w:tab/>
      </w:r>
      <w:r w:rsidR="008F6707" w:rsidRPr="00094B0E">
        <w:rPr>
          <w:rFonts w:ascii="Calibri" w:eastAsiaTheme="majorEastAsia" w:hAnsi="Calibri" w:cs="Calibri"/>
          <w:b/>
          <w:sz w:val="22"/>
        </w:rPr>
        <w:t>Incident Investigation (</w:t>
      </w:r>
      <w:r w:rsidR="008F6707" w:rsidRPr="00365364">
        <w:rPr>
          <w:rFonts w:ascii="Calibri" w:eastAsiaTheme="majorEastAsia" w:hAnsi="Calibri" w:cs="Calibri"/>
          <w:b/>
          <w:i/>
          <w:iCs/>
          <w:sz w:val="22"/>
        </w:rPr>
        <w:t>comments to include causal factors</w:t>
      </w:r>
      <w:r w:rsidR="008F6707" w:rsidRPr="00094B0E">
        <w:rPr>
          <w:rFonts w:ascii="Calibri" w:eastAsiaTheme="majorEastAsia" w:hAnsi="Calibri" w:cs="Calibri"/>
          <w:b/>
          <w:sz w:val="22"/>
        </w:rPr>
        <w:t>)</w:t>
      </w:r>
    </w:p>
    <w:tbl>
      <w:tblPr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690ACB" w:rsidRPr="00094B0E" w14:paraId="451CF278" w14:textId="77777777" w:rsidTr="008F6707">
        <w:trPr>
          <w:trHeight w:val="525"/>
          <w:jc w:val="center"/>
        </w:trPr>
        <w:tc>
          <w:tcPr>
            <w:tcW w:w="9016" w:type="dxa"/>
            <w:vAlign w:val="center"/>
          </w:tcPr>
          <w:p w14:paraId="6F87BAFA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</w:p>
        </w:tc>
      </w:tr>
      <w:tr w:rsidR="00690ACB" w:rsidRPr="00094B0E" w14:paraId="39FF4F3D" w14:textId="77777777" w:rsidTr="008F6707">
        <w:trPr>
          <w:trHeight w:val="525"/>
          <w:jc w:val="center"/>
        </w:trPr>
        <w:tc>
          <w:tcPr>
            <w:tcW w:w="9016" w:type="dxa"/>
            <w:vAlign w:val="center"/>
          </w:tcPr>
          <w:p w14:paraId="028EC3EF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</w:p>
        </w:tc>
      </w:tr>
      <w:tr w:rsidR="00690ACB" w:rsidRPr="00094B0E" w14:paraId="2AE593F0" w14:textId="77777777" w:rsidTr="008F6707">
        <w:trPr>
          <w:trHeight w:val="525"/>
          <w:jc w:val="center"/>
        </w:trPr>
        <w:tc>
          <w:tcPr>
            <w:tcW w:w="9016" w:type="dxa"/>
            <w:vAlign w:val="center"/>
          </w:tcPr>
          <w:p w14:paraId="128F9F79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46933C1" w14:textId="77777777" w:rsidR="005C4616" w:rsidRPr="00094B0E" w:rsidRDefault="005C4616" w:rsidP="00C03B9F">
      <w:pPr>
        <w:rPr>
          <w:rFonts w:ascii="Calibri" w:hAnsi="Calibri" w:cs="Calibri"/>
          <w:sz w:val="22"/>
        </w:rPr>
      </w:pPr>
    </w:p>
    <w:p w14:paraId="12F35D97" w14:textId="77777777" w:rsidR="008F6707" w:rsidRPr="00094B0E" w:rsidRDefault="00B464FB" w:rsidP="00B464FB">
      <w:pPr>
        <w:rPr>
          <w:rFonts w:ascii="Calibri" w:eastAsiaTheme="majorEastAsia" w:hAnsi="Calibri" w:cs="Calibri"/>
          <w:b/>
          <w:sz w:val="22"/>
        </w:rPr>
      </w:pPr>
      <w:r w:rsidRPr="00094B0E">
        <w:rPr>
          <w:rFonts w:ascii="Calibri" w:eastAsiaTheme="majorEastAsia" w:hAnsi="Calibri" w:cs="Calibri"/>
          <w:b/>
          <w:sz w:val="22"/>
        </w:rPr>
        <w:t>8.</w:t>
      </w:r>
      <w:r w:rsidRPr="00094B0E">
        <w:rPr>
          <w:rFonts w:ascii="Calibri" w:eastAsiaTheme="majorEastAsia" w:hAnsi="Calibri" w:cs="Calibri"/>
          <w:b/>
          <w:sz w:val="22"/>
        </w:rPr>
        <w:tab/>
      </w:r>
      <w:r w:rsidR="008F6707" w:rsidRPr="00094B0E">
        <w:rPr>
          <w:rFonts w:ascii="Calibri" w:eastAsiaTheme="majorEastAsia" w:hAnsi="Calibri" w:cs="Calibri"/>
          <w:b/>
          <w:sz w:val="22"/>
        </w:rPr>
        <w:t>Risk Assessment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690ACB" w:rsidRPr="00094B0E" w14:paraId="25C7F02E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1D5A219B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  <w:r w:rsidRPr="00094B0E">
              <w:rPr>
                <w:rFonts w:ascii="Calibri" w:hAnsi="Calibri" w:cs="Calibri"/>
                <w:sz w:val="22"/>
              </w:rPr>
              <w:t>Likelihood of recurrence:</w:t>
            </w:r>
          </w:p>
        </w:tc>
      </w:tr>
      <w:tr w:rsidR="00690ACB" w:rsidRPr="00094B0E" w14:paraId="34E711D2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0255E962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  <w:r w:rsidRPr="00094B0E">
              <w:rPr>
                <w:rFonts w:ascii="Calibri" w:hAnsi="Calibri" w:cs="Calibri"/>
                <w:sz w:val="22"/>
              </w:rPr>
              <w:t>Severity of outcome:</w:t>
            </w:r>
          </w:p>
        </w:tc>
      </w:tr>
      <w:tr w:rsidR="008F6707" w:rsidRPr="00094B0E" w14:paraId="5ADE855D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1FA36821" w14:textId="278B1FE4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  <w:r w:rsidRPr="00094B0E">
              <w:rPr>
                <w:rFonts w:ascii="Calibri" w:hAnsi="Calibri" w:cs="Calibri"/>
                <w:sz w:val="22"/>
              </w:rPr>
              <w:t>Level of risk:</w:t>
            </w:r>
            <w:r w:rsidR="00B52DA3">
              <w:rPr>
                <w:rFonts w:ascii="Calibri" w:hAnsi="Calibri" w:cs="Calibri"/>
                <w:sz w:val="22"/>
              </w:rPr>
              <w:t xml:space="preserve">         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203075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A3"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52DA3">
              <w:rPr>
                <w:rFonts w:asciiTheme="minorHAnsi" w:hAnsiTheme="minorHAnsi" w:cstheme="minorHAnsi"/>
                <w:sz w:val="22"/>
              </w:rPr>
              <w:t xml:space="preserve"> Low</w:t>
            </w:r>
            <w:r w:rsidR="00B52DA3" w:rsidRPr="00A13571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54281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A3"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52DA3" w:rsidRPr="00A1357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52DA3">
              <w:rPr>
                <w:rFonts w:asciiTheme="minorHAnsi" w:hAnsiTheme="minorHAnsi" w:cstheme="minorHAnsi"/>
                <w:sz w:val="22"/>
              </w:rPr>
              <w:t>Moderate</w:t>
            </w:r>
            <w:r w:rsidR="00B52DA3" w:rsidRPr="00A13571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63208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A3"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52DA3" w:rsidRPr="00A1357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52DA3">
              <w:rPr>
                <w:rFonts w:asciiTheme="minorHAnsi" w:hAnsiTheme="minorHAnsi" w:cstheme="minorHAnsi"/>
                <w:sz w:val="22"/>
              </w:rPr>
              <w:t>High</w:t>
            </w:r>
            <w:r w:rsidR="00B52DA3" w:rsidRPr="00A13571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58727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A3"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52DA3" w:rsidRPr="00A1357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52DA3">
              <w:rPr>
                <w:rFonts w:asciiTheme="minorHAnsi" w:hAnsiTheme="minorHAnsi" w:cstheme="minorHAnsi"/>
                <w:sz w:val="22"/>
              </w:rPr>
              <w:t>Moderately High</w:t>
            </w:r>
            <w:r w:rsidR="00B52DA3" w:rsidRPr="00A13571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208081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A3" w:rsidRPr="00A1357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52DA3" w:rsidRPr="00A1357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52DA3">
              <w:rPr>
                <w:rFonts w:asciiTheme="minorHAnsi" w:hAnsiTheme="minorHAnsi" w:cstheme="minorHAnsi"/>
                <w:sz w:val="22"/>
              </w:rPr>
              <w:t>Extreme</w:t>
            </w:r>
          </w:p>
        </w:tc>
      </w:tr>
    </w:tbl>
    <w:p w14:paraId="25AF36A6" w14:textId="77777777" w:rsidR="002664D5" w:rsidRPr="00094B0E" w:rsidRDefault="002664D5" w:rsidP="00C03B9F">
      <w:pPr>
        <w:rPr>
          <w:rFonts w:ascii="Calibri" w:hAnsi="Calibri" w:cs="Calibri"/>
          <w:sz w:val="22"/>
        </w:rPr>
      </w:pPr>
    </w:p>
    <w:p w14:paraId="4DD04D6E" w14:textId="77777777" w:rsidR="008F6707" w:rsidRPr="00094B0E" w:rsidRDefault="00B464FB" w:rsidP="00B464FB">
      <w:pPr>
        <w:rPr>
          <w:rFonts w:ascii="Calibri" w:eastAsiaTheme="majorEastAsia" w:hAnsi="Calibri" w:cs="Calibri"/>
          <w:b/>
          <w:sz w:val="22"/>
        </w:rPr>
      </w:pPr>
      <w:r w:rsidRPr="00094B0E">
        <w:rPr>
          <w:rFonts w:ascii="Calibri" w:eastAsiaTheme="majorEastAsia" w:hAnsi="Calibri" w:cs="Calibri"/>
          <w:b/>
          <w:sz w:val="22"/>
        </w:rPr>
        <w:t>9.</w:t>
      </w:r>
      <w:r w:rsidRPr="00094B0E">
        <w:rPr>
          <w:rFonts w:ascii="Calibri" w:eastAsiaTheme="majorEastAsia" w:hAnsi="Calibri" w:cs="Calibri"/>
          <w:b/>
          <w:sz w:val="22"/>
        </w:rPr>
        <w:tab/>
      </w:r>
      <w:r w:rsidR="008F6707" w:rsidRPr="00094B0E">
        <w:rPr>
          <w:rFonts w:ascii="Calibri" w:eastAsiaTheme="majorEastAsia" w:hAnsi="Calibri" w:cs="Calibri"/>
          <w:b/>
          <w:sz w:val="22"/>
        </w:rPr>
        <w:t>Actions to Prevent Recurrence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90ACB" w:rsidRPr="00094B0E" w14:paraId="44FF5BA3" w14:textId="77777777" w:rsidTr="008F6707">
        <w:trPr>
          <w:jc w:val="center"/>
        </w:trPr>
        <w:tc>
          <w:tcPr>
            <w:tcW w:w="2254" w:type="dxa"/>
          </w:tcPr>
          <w:p w14:paraId="4B37479B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94B0E">
              <w:rPr>
                <w:rFonts w:ascii="Calibri" w:hAnsi="Calibri" w:cs="Calibri"/>
                <w:b/>
                <w:bCs/>
                <w:sz w:val="22"/>
              </w:rPr>
              <w:t>Action</w:t>
            </w:r>
          </w:p>
        </w:tc>
        <w:tc>
          <w:tcPr>
            <w:tcW w:w="2254" w:type="dxa"/>
          </w:tcPr>
          <w:p w14:paraId="22C2EC90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94B0E">
              <w:rPr>
                <w:rFonts w:ascii="Calibri" w:hAnsi="Calibri" w:cs="Calibri"/>
                <w:b/>
                <w:bCs/>
                <w:sz w:val="22"/>
              </w:rPr>
              <w:t>By whom</w:t>
            </w:r>
          </w:p>
        </w:tc>
        <w:tc>
          <w:tcPr>
            <w:tcW w:w="2254" w:type="dxa"/>
          </w:tcPr>
          <w:p w14:paraId="2AFA0F54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94B0E">
              <w:rPr>
                <w:rFonts w:ascii="Calibri" w:hAnsi="Calibri" w:cs="Calibri"/>
                <w:b/>
                <w:bCs/>
                <w:sz w:val="22"/>
              </w:rPr>
              <w:t>By when</w:t>
            </w:r>
          </w:p>
        </w:tc>
        <w:tc>
          <w:tcPr>
            <w:tcW w:w="2254" w:type="dxa"/>
          </w:tcPr>
          <w:p w14:paraId="562ADA23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094B0E">
              <w:rPr>
                <w:rFonts w:ascii="Calibri" w:hAnsi="Calibri" w:cs="Calibri"/>
                <w:b/>
                <w:bCs/>
                <w:sz w:val="22"/>
              </w:rPr>
              <w:t>Date completed</w:t>
            </w:r>
          </w:p>
        </w:tc>
      </w:tr>
      <w:tr w:rsidR="00690ACB" w:rsidRPr="00094B0E" w14:paraId="2DBF0D65" w14:textId="77777777" w:rsidTr="008F6707">
        <w:trPr>
          <w:jc w:val="center"/>
        </w:trPr>
        <w:tc>
          <w:tcPr>
            <w:tcW w:w="2254" w:type="dxa"/>
          </w:tcPr>
          <w:p w14:paraId="136B5DC6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  <w:p w14:paraId="18F93B71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  <w:p w14:paraId="2C6A0E9B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  <w:p w14:paraId="7BBF1EC1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  <w:p w14:paraId="6E0BD922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  <w:p w14:paraId="5795D37A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  <w:p w14:paraId="29DEDF57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14:paraId="662AD549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14:paraId="144532B4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14:paraId="3DB6ED6C" w14:textId="77777777" w:rsidR="008F6707" w:rsidRPr="00094B0E" w:rsidRDefault="008F6707" w:rsidP="008F6707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1571A845" w14:textId="77777777" w:rsidR="008F6707" w:rsidRPr="00094B0E" w:rsidRDefault="008F6707" w:rsidP="00C03B9F">
      <w:pPr>
        <w:rPr>
          <w:rFonts w:ascii="Calibri" w:hAnsi="Calibri" w:cs="Calibri"/>
          <w:sz w:val="22"/>
        </w:rPr>
      </w:pPr>
    </w:p>
    <w:p w14:paraId="44512AF8" w14:textId="77777777" w:rsidR="008F6707" w:rsidRPr="00094B0E" w:rsidRDefault="00B464FB" w:rsidP="00B464FB">
      <w:pPr>
        <w:rPr>
          <w:rFonts w:ascii="Calibri" w:eastAsiaTheme="majorEastAsia" w:hAnsi="Calibri" w:cs="Calibri"/>
          <w:b/>
          <w:sz w:val="22"/>
        </w:rPr>
      </w:pPr>
      <w:r w:rsidRPr="00094B0E">
        <w:rPr>
          <w:rFonts w:ascii="Calibri" w:eastAsiaTheme="majorEastAsia" w:hAnsi="Calibri" w:cs="Calibri"/>
          <w:b/>
          <w:sz w:val="22"/>
        </w:rPr>
        <w:t>10.</w:t>
      </w:r>
      <w:r w:rsidRPr="00094B0E">
        <w:rPr>
          <w:rFonts w:ascii="Calibri" w:eastAsiaTheme="majorEastAsia" w:hAnsi="Calibri" w:cs="Calibri"/>
          <w:b/>
          <w:sz w:val="22"/>
        </w:rPr>
        <w:tab/>
      </w:r>
      <w:r w:rsidR="008F6707" w:rsidRPr="00094B0E">
        <w:rPr>
          <w:rFonts w:ascii="Calibri" w:eastAsiaTheme="majorEastAsia" w:hAnsi="Calibri" w:cs="Calibri"/>
          <w:b/>
          <w:sz w:val="22"/>
        </w:rPr>
        <w:t>Actions Completed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690ACB" w:rsidRPr="00094B0E" w14:paraId="4E8C935E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78EA4601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  <w:r w:rsidRPr="00094B0E">
              <w:rPr>
                <w:rFonts w:ascii="Calibri" w:hAnsi="Calibri" w:cs="Calibri"/>
                <w:sz w:val="22"/>
              </w:rPr>
              <w:t>Signed (CEO):</w:t>
            </w:r>
          </w:p>
        </w:tc>
      </w:tr>
      <w:tr w:rsidR="00690ACB" w:rsidRPr="00094B0E" w14:paraId="14AF8158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01FE527F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  <w:r w:rsidRPr="00094B0E">
              <w:rPr>
                <w:rFonts w:ascii="Calibri" w:hAnsi="Calibri" w:cs="Calibri"/>
                <w:sz w:val="22"/>
              </w:rPr>
              <w:t>Date:</w:t>
            </w:r>
          </w:p>
        </w:tc>
      </w:tr>
      <w:tr w:rsidR="008F6707" w:rsidRPr="00094B0E" w14:paraId="5CBEE161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2C01D115" w14:textId="77777777" w:rsidR="008F6707" w:rsidRPr="00094B0E" w:rsidRDefault="00B52DA3" w:rsidP="000B019A">
            <w:pPr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191512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707" w:rsidRPr="00094B0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8F6707" w:rsidRPr="00094B0E">
              <w:rPr>
                <w:rFonts w:ascii="Calibri" w:hAnsi="Calibri" w:cs="Calibri"/>
                <w:sz w:val="22"/>
              </w:rPr>
              <w:t xml:space="preserve">Feedback to person involved                                                             </w:t>
            </w:r>
            <w:r w:rsidR="000E777D">
              <w:rPr>
                <w:rFonts w:ascii="Calibri" w:hAnsi="Calibri" w:cs="Calibri"/>
                <w:sz w:val="22"/>
              </w:rPr>
              <w:t xml:space="preserve">   </w:t>
            </w:r>
            <w:r w:rsidR="008F6707" w:rsidRPr="00094B0E">
              <w:rPr>
                <w:rFonts w:ascii="Calibri" w:hAnsi="Calibri" w:cs="Calibri"/>
                <w:sz w:val="22"/>
              </w:rPr>
              <w:t>Date:</w:t>
            </w:r>
          </w:p>
        </w:tc>
      </w:tr>
    </w:tbl>
    <w:p w14:paraId="21D91C68" w14:textId="77777777" w:rsidR="008F6707" w:rsidRDefault="008F6707" w:rsidP="008F6707">
      <w:pPr>
        <w:rPr>
          <w:rFonts w:ascii="Calibri" w:eastAsiaTheme="majorEastAsia" w:hAnsi="Calibri" w:cs="Calibri"/>
          <w:b/>
          <w:sz w:val="22"/>
          <w:u w:val="single"/>
        </w:rPr>
      </w:pPr>
    </w:p>
    <w:p w14:paraId="13326BFD" w14:textId="77777777" w:rsidR="00B52DA3" w:rsidRPr="00094B0E" w:rsidRDefault="00B52DA3" w:rsidP="008F6707">
      <w:pPr>
        <w:rPr>
          <w:rFonts w:ascii="Calibri" w:eastAsiaTheme="majorEastAsia" w:hAnsi="Calibri" w:cs="Calibri"/>
          <w:b/>
          <w:sz w:val="22"/>
          <w:u w:val="single"/>
        </w:rPr>
      </w:pPr>
    </w:p>
    <w:p w14:paraId="21239747" w14:textId="77777777" w:rsidR="008F6707" w:rsidRPr="00094B0E" w:rsidRDefault="00B464FB" w:rsidP="00B464FB">
      <w:pPr>
        <w:rPr>
          <w:rFonts w:ascii="Calibri" w:eastAsiaTheme="majorEastAsia" w:hAnsi="Calibri" w:cs="Calibri"/>
          <w:b/>
          <w:sz w:val="22"/>
        </w:rPr>
      </w:pPr>
      <w:r w:rsidRPr="00094B0E">
        <w:rPr>
          <w:rFonts w:ascii="Calibri" w:eastAsiaTheme="majorEastAsia" w:hAnsi="Calibri" w:cs="Calibri"/>
          <w:b/>
          <w:sz w:val="22"/>
        </w:rPr>
        <w:lastRenderedPageBreak/>
        <w:t>11.</w:t>
      </w:r>
      <w:r w:rsidRPr="00094B0E">
        <w:rPr>
          <w:rFonts w:ascii="Calibri" w:eastAsiaTheme="majorEastAsia" w:hAnsi="Calibri" w:cs="Calibri"/>
          <w:b/>
          <w:sz w:val="22"/>
        </w:rPr>
        <w:tab/>
      </w:r>
      <w:r w:rsidR="008F6707" w:rsidRPr="00094B0E">
        <w:rPr>
          <w:rFonts w:ascii="Calibri" w:eastAsiaTheme="majorEastAsia" w:hAnsi="Calibri" w:cs="Calibri"/>
          <w:b/>
          <w:sz w:val="22"/>
        </w:rPr>
        <w:t>Review Comments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690ACB" w:rsidRPr="00094B0E" w14:paraId="5F5B220E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6D6F3BEF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  <w:r w:rsidRPr="00094B0E">
              <w:rPr>
                <w:rFonts w:ascii="Calibri" w:hAnsi="Calibri" w:cs="Calibri"/>
                <w:sz w:val="22"/>
              </w:rPr>
              <w:t>NTSA Council Meeting:</w:t>
            </w:r>
          </w:p>
        </w:tc>
      </w:tr>
      <w:tr w:rsidR="00690ACB" w:rsidRPr="00094B0E" w14:paraId="2CF568FA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46365205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  <w:r w:rsidRPr="00094B0E">
              <w:rPr>
                <w:rFonts w:ascii="Calibri" w:hAnsi="Calibri" w:cs="Calibri"/>
                <w:sz w:val="22"/>
              </w:rPr>
              <w:t>Review</w:t>
            </w:r>
            <w:r w:rsidR="000E777D">
              <w:rPr>
                <w:rFonts w:ascii="Calibri" w:hAnsi="Calibri" w:cs="Calibri"/>
                <w:sz w:val="22"/>
              </w:rPr>
              <w:t>ed</w:t>
            </w:r>
            <w:r w:rsidRPr="00094B0E">
              <w:rPr>
                <w:rFonts w:ascii="Calibri" w:hAnsi="Calibri" w:cs="Calibri"/>
                <w:sz w:val="22"/>
              </w:rPr>
              <w:t xml:space="preserve"> by Site Manager (signed):                                           </w:t>
            </w:r>
            <w:r w:rsidR="00536A25" w:rsidRPr="00094B0E">
              <w:rPr>
                <w:rFonts w:ascii="Calibri" w:hAnsi="Calibri" w:cs="Calibri"/>
                <w:sz w:val="22"/>
              </w:rPr>
              <w:t xml:space="preserve">          </w:t>
            </w:r>
            <w:r w:rsidRPr="00094B0E">
              <w:rPr>
                <w:rFonts w:ascii="Calibri" w:hAnsi="Calibri" w:cs="Calibri"/>
                <w:sz w:val="22"/>
              </w:rPr>
              <w:t xml:space="preserve">    Date:</w:t>
            </w:r>
          </w:p>
        </w:tc>
      </w:tr>
      <w:tr w:rsidR="008F6707" w:rsidRPr="00094B0E" w14:paraId="04F23205" w14:textId="77777777" w:rsidTr="008F6707">
        <w:trPr>
          <w:trHeight w:val="525"/>
          <w:jc w:val="center"/>
        </w:trPr>
        <w:tc>
          <w:tcPr>
            <w:tcW w:w="9067" w:type="dxa"/>
            <w:vAlign w:val="center"/>
          </w:tcPr>
          <w:p w14:paraId="5DC90C85" w14:textId="77777777" w:rsidR="008F6707" w:rsidRPr="00094B0E" w:rsidRDefault="008F6707" w:rsidP="000B019A">
            <w:pPr>
              <w:rPr>
                <w:rFonts w:ascii="Calibri" w:hAnsi="Calibri" w:cs="Calibri"/>
                <w:sz w:val="22"/>
              </w:rPr>
            </w:pPr>
            <w:r w:rsidRPr="00094B0E">
              <w:rPr>
                <w:rFonts w:ascii="Calibri" w:hAnsi="Calibri" w:cs="Calibri"/>
                <w:sz w:val="22"/>
              </w:rPr>
              <w:t xml:space="preserve">Reviewed by CEO (signed):   </w:t>
            </w:r>
            <w:r w:rsidRPr="00094B0E">
              <w:rPr>
                <w:rFonts w:ascii="Calibri" w:eastAsia="MS Gothic" w:hAnsi="Calibri" w:cs="Calibri"/>
                <w:sz w:val="22"/>
              </w:rPr>
              <w:t xml:space="preserve">                                          </w:t>
            </w:r>
            <w:r w:rsidR="00536A25" w:rsidRPr="00094B0E">
              <w:rPr>
                <w:rFonts w:ascii="Calibri" w:eastAsia="MS Gothic" w:hAnsi="Calibri" w:cs="Calibri"/>
                <w:sz w:val="22"/>
              </w:rPr>
              <w:t xml:space="preserve">                     </w:t>
            </w:r>
            <w:r w:rsidR="000E777D">
              <w:rPr>
                <w:rFonts w:ascii="Calibri" w:eastAsia="MS Gothic" w:hAnsi="Calibri" w:cs="Calibri"/>
                <w:sz w:val="22"/>
              </w:rPr>
              <w:t xml:space="preserve">      </w:t>
            </w:r>
            <w:r w:rsidR="00536A25" w:rsidRPr="00094B0E">
              <w:rPr>
                <w:rFonts w:ascii="Calibri" w:eastAsia="MS Gothic" w:hAnsi="Calibri" w:cs="Calibri"/>
                <w:sz w:val="22"/>
              </w:rPr>
              <w:t xml:space="preserve"> </w:t>
            </w:r>
            <w:r w:rsidR="002664D5" w:rsidRPr="00094B0E">
              <w:rPr>
                <w:rFonts w:ascii="Calibri" w:eastAsia="MS Gothic" w:hAnsi="Calibri" w:cs="Calibri"/>
                <w:sz w:val="22"/>
              </w:rPr>
              <w:t xml:space="preserve"> </w:t>
            </w:r>
            <w:r w:rsidRPr="00094B0E">
              <w:rPr>
                <w:rFonts w:ascii="Calibri" w:hAnsi="Calibri" w:cs="Calibri"/>
                <w:sz w:val="22"/>
              </w:rPr>
              <w:t>Date:</w:t>
            </w:r>
          </w:p>
        </w:tc>
      </w:tr>
    </w:tbl>
    <w:p w14:paraId="5A75AC47" w14:textId="77777777" w:rsidR="008F6707" w:rsidRPr="00094B0E" w:rsidRDefault="008F6707" w:rsidP="0079782C">
      <w:pPr>
        <w:rPr>
          <w:rFonts w:ascii="Calibri" w:hAnsi="Calibri" w:cs="Calibri"/>
          <w:szCs w:val="18"/>
        </w:rPr>
      </w:pPr>
    </w:p>
    <w:sectPr w:rsidR="008F6707" w:rsidRPr="00094B0E" w:rsidSect="00366BFB"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C3AA" w14:textId="77777777" w:rsidR="00B52DA3" w:rsidRDefault="00B52DA3" w:rsidP="004F696D">
      <w:pPr>
        <w:spacing w:after="0" w:line="240" w:lineRule="auto"/>
      </w:pPr>
      <w:r>
        <w:separator/>
      </w:r>
    </w:p>
  </w:endnote>
  <w:endnote w:type="continuationSeparator" w:id="0">
    <w:p w14:paraId="23CC82CF" w14:textId="77777777" w:rsidR="00B52DA3" w:rsidRDefault="00B52DA3" w:rsidP="004F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6676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7CD629" w14:textId="77777777" w:rsidR="00A64EEF" w:rsidRDefault="00A64EEF">
            <w:pPr>
              <w:pStyle w:val="Footer"/>
              <w:jc w:val="right"/>
            </w:pPr>
            <w:r w:rsidRPr="00A64EEF">
              <w:rPr>
                <w:rFonts w:ascii="Calibri Light" w:hAnsi="Calibri Light" w:cs="Calibri Light"/>
                <w:sz w:val="16"/>
                <w:szCs w:val="16"/>
              </w:rPr>
              <w:t xml:space="preserve">Page </w:t>
            </w:r>
            <w:r w:rsidRPr="00A64EEF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64EEF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PAGE </w:instrText>
            </w:r>
            <w:r w:rsidRPr="00A64EEF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A64EEF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2</w:t>
            </w:r>
            <w:r w:rsidRPr="00A64EEF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A64EEF">
              <w:rPr>
                <w:rFonts w:ascii="Calibri Light" w:hAnsi="Calibri Light" w:cs="Calibri Light"/>
                <w:sz w:val="16"/>
                <w:szCs w:val="16"/>
              </w:rPr>
              <w:t xml:space="preserve"> of </w:t>
            </w:r>
            <w:r w:rsidRPr="00A64EEF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64EEF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NUMPAGES  </w:instrText>
            </w:r>
            <w:r w:rsidRPr="00A64EEF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A64EEF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2</w:t>
            </w:r>
            <w:r w:rsidRPr="00A64EEF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6308C2E" w14:textId="77777777" w:rsidR="00A37DA8" w:rsidRDefault="00A37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69694"/>
      <w:docPartObj>
        <w:docPartGallery w:val="Page Numbers (Bottom of Page)"/>
        <w:docPartUnique/>
      </w:docPartObj>
    </w:sdtPr>
    <w:sdtEndPr/>
    <w:sdtContent>
      <w:sdt>
        <w:sdtPr>
          <w:id w:val="321476202"/>
          <w:docPartObj>
            <w:docPartGallery w:val="Page Numbers (Top of Page)"/>
            <w:docPartUnique/>
          </w:docPartObj>
        </w:sdtPr>
        <w:sdtEndPr/>
        <w:sdtContent>
          <w:p w14:paraId="786FC0F1" w14:textId="77777777" w:rsidR="00602233" w:rsidRDefault="00602233">
            <w:pPr>
              <w:pStyle w:val="Footer"/>
              <w:jc w:val="right"/>
            </w:pPr>
            <w:r w:rsidRPr="00602233">
              <w:rPr>
                <w:rFonts w:ascii="Calibri Light" w:hAnsi="Calibri Light" w:cs="Calibri Light"/>
                <w:sz w:val="16"/>
                <w:szCs w:val="16"/>
              </w:rPr>
              <w:t xml:space="preserve">Page </w:t>
            </w:r>
            <w:r w:rsidRPr="00602233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602233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PAGE </w:instrText>
            </w:r>
            <w:r w:rsidRPr="00602233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602233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2</w:t>
            </w:r>
            <w:r w:rsidRPr="00602233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602233">
              <w:rPr>
                <w:rFonts w:ascii="Calibri Light" w:hAnsi="Calibri Light" w:cs="Calibri Light"/>
                <w:sz w:val="16"/>
                <w:szCs w:val="16"/>
              </w:rPr>
              <w:t xml:space="preserve"> of </w:t>
            </w:r>
            <w:r w:rsidRPr="00602233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602233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NUMPAGES  </w:instrText>
            </w:r>
            <w:r w:rsidRPr="00602233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Pr="00602233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2</w:t>
            </w:r>
            <w:r w:rsidRPr="00602233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49CD91" w14:textId="77777777" w:rsidR="00602233" w:rsidRDefault="00602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525E5" w14:textId="77777777" w:rsidR="00B52DA3" w:rsidRDefault="00B52DA3" w:rsidP="004F696D">
      <w:pPr>
        <w:spacing w:after="0" w:line="240" w:lineRule="auto"/>
      </w:pPr>
      <w:r>
        <w:separator/>
      </w:r>
    </w:p>
  </w:footnote>
  <w:footnote w:type="continuationSeparator" w:id="0">
    <w:p w14:paraId="512E0799" w14:textId="77777777" w:rsidR="00B52DA3" w:rsidRDefault="00B52DA3" w:rsidP="004F6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77F55" w14:textId="77777777" w:rsidR="00366BFB" w:rsidRDefault="00366BFB">
    <w:pPr>
      <w:pStyle w:val="Header"/>
    </w:pPr>
    <w:r>
      <w:rPr>
        <w:noProof/>
      </w:rPr>
      <w:drawing>
        <wp:inline distT="0" distB="0" distL="0" distR="0" wp14:anchorId="3ED5F655" wp14:editId="315802A8">
          <wp:extent cx="581025" cy="772160"/>
          <wp:effectExtent l="0" t="0" r="9525" b="8890"/>
          <wp:docPr id="1938426964" name="Picture 1" descr="A black and white logo with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426964" name="Picture 1" descr="A black and white logo with leaves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195"/>
    <w:multiLevelType w:val="hybridMultilevel"/>
    <w:tmpl w:val="72C6B9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24B43"/>
    <w:multiLevelType w:val="hybridMultilevel"/>
    <w:tmpl w:val="24ECE99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E76F9"/>
    <w:multiLevelType w:val="hybridMultilevel"/>
    <w:tmpl w:val="5BB488F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F0536E"/>
    <w:multiLevelType w:val="hybridMultilevel"/>
    <w:tmpl w:val="F5F0C3EA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2C4C7A"/>
    <w:multiLevelType w:val="hybridMultilevel"/>
    <w:tmpl w:val="45F2AB5E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3F3A74"/>
    <w:multiLevelType w:val="hybridMultilevel"/>
    <w:tmpl w:val="7F8C9598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98765E"/>
    <w:multiLevelType w:val="hybridMultilevel"/>
    <w:tmpl w:val="99AE42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CA1C49"/>
    <w:multiLevelType w:val="hybridMultilevel"/>
    <w:tmpl w:val="912A9A6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000A9F"/>
    <w:multiLevelType w:val="hybridMultilevel"/>
    <w:tmpl w:val="22D49EE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DF7A68"/>
    <w:multiLevelType w:val="hybridMultilevel"/>
    <w:tmpl w:val="527230A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59744C"/>
    <w:multiLevelType w:val="hybridMultilevel"/>
    <w:tmpl w:val="5296951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D9111F"/>
    <w:multiLevelType w:val="hybridMultilevel"/>
    <w:tmpl w:val="EBEC4FB4"/>
    <w:lvl w:ilvl="0" w:tplc="AC90BD7C">
      <w:numFmt w:val="bullet"/>
      <w:lvlText w:val="•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EB3E74"/>
    <w:multiLevelType w:val="hybridMultilevel"/>
    <w:tmpl w:val="478E67C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803914"/>
    <w:multiLevelType w:val="hybridMultilevel"/>
    <w:tmpl w:val="C4A47EB6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E263F5"/>
    <w:multiLevelType w:val="hybridMultilevel"/>
    <w:tmpl w:val="342E18F0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B07D18"/>
    <w:multiLevelType w:val="hybridMultilevel"/>
    <w:tmpl w:val="2A9C116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E6186C"/>
    <w:multiLevelType w:val="hybridMultilevel"/>
    <w:tmpl w:val="471C8384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E151E6"/>
    <w:multiLevelType w:val="hybridMultilevel"/>
    <w:tmpl w:val="BD2010D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A82AB2"/>
    <w:multiLevelType w:val="hybridMultilevel"/>
    <w:tmpl w:val="D6C005C4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7850798">
    <w:abstractNumId w:val="3"/>
  </w:num>
  <w:num w:numId="2" w16cid:durableId="1423798675">
    <w:abstractNumId w:val="16"/>
  </w:num>
  <w:num w:numId="3" w16cid:durableId="1987006349">
    <w:abstractNumId w:val="4"/>
  </w:num>
  <w:num w:numId="4" w16cid:durableId="1316253917">
    <w:abstractNumId w:val="5"/>
  </w:num>
  <w:num w:numId="5" w16cid:durableId="1386179676">
    <w:abstractNumId w:val="9"/>
  </w:num>
  <w:num w:numId="6" w16cid:durableId="1517501536">
    <w:abstractNumId w:val="12"/>
  </w:num>
  <w:num w:numId="7" w16cid:durableId="1841194548">
    <w:abstractNumId w:val="14"/>
  </w:num>
  <w:num w:numId="8" w16cid:durableId="1058557770">
    <w:abstractNumId w:val="2"/>
  </w:num>
  <w:num w:numId="9" w16cid:durableId="216359295">
    <w:abstractNumId w:val="1"/>
  </w:num>
  <w:num w:numId="10" w16cid:durableId="309789691">
    <w:abstractNumId w:val="15"/>
  </w:num>
  <w:num w:numId="11" w16cid:durableId="911427321">
    <w:abstractNumId w:val="17"/>
  </w:num>
  <w:num w:numId="12" w16cid:durableId="2037192943">
    <w:abstractNumId w:val="6"/>
  </w:num>
  <w:num w:numId="13" w16cid:durableId="886840121">
    <w:abstractNumId w:val="8"/>
  </w:num>
  <w:num w:numId="14" w16cid:durableId="1435319751">
    <w:abstractNumId w:val="7"/>
  </w:num>
  <w:num w:numId="15" w16cid:durableId="840006259">
    <w:abstractNumId w:val="11"/>
  </w:num>
  <w:num w:numId="16" w16cid:durableId="903687226">
    <w:abstractNumId w:val="18"/>
  </w:num>
  <w:num w:numId="17" w16cid:durableId="1269432487">
    <w:abstractNumId w:val="10"/>
  </w:num>
  <w:num w:numId="18" w16cid:durableId="1964072348">
    <w:abstractNumId w:val="13"/>
  </w:num>
  <w:num w:numId="19" w16cid:durableId="178415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A3"/>
    <w:rsid w:val="00032669"/>
    <w:rsid w:val="000642E8"/>
    <w:rsid w:val="000813DC"/>
    <w:rsid w:val="0008598B"/>
    <w:rsid w:val="00094B0E"/>
    <w:rsid w:val="000A027D"/>
    <w:rsid w:val="000B58CD"/>
    <w:rsid w:val="000E777D"/>
    <w:rsid w:val="00127E78"/>
    <w:rsid w:val="00145BAE"/>
    <w:rsid w:val="001754D7"/>
    <w:rsid w:val="001B6BE7"/>
    <w:rsid w:val="001E3F99"/>
    <w:rsid w:val="00212B0F"/>
    <w:rsid w:val="002339A7"/>
    <w:rsid w:val="002373F1"/>
    <w:rsid w:val="00242E2C"/>
    <w:rsid w:val="00244F24"/>
    <w:rsid w:val="002664D5"/>
    <w:rsid w:val="002A6BF4"/>
    <w:rsid w:val="002C5098"/>
    <w:rsid w:val="002E3276"/>
    <w:rsid w:val="002F51A1"/>
    <w:rsid w:val="00304B99"/>
    <w:rsid w:val="003077A6"/>
    <w:rsid w:val="00323EBB"/>
    <w:rsid w:val="00365364"/>
    <w:rsid w:val="00366BFB"/>
    <w:rsid w:val="00371C29"/>
    <w:rsid w:val="00375523"/>
    <w:rsid w:val="00381735"/>
    <w:rsid w:val="003C21F3"/>
    <w:rsid w:val="003C54A8"/>
    <w:rsid w:val="003C73AB"/>
    <w:rsid w:val="003E68EF"/>
    <w:rsid w:val="00446816"/>
    <w:rsid w:val="00466078"/>
    <w:rsid w:val="00494E8D"/>
    <w:rsid w:val="004A3F1E"/>
    <w:rsid w:val="004F696D"/>
    <w:rsid w:val="005258EC"/>
    <w:rsid w:val="00536A25"/>
    <w:rsid w:val="005757A4"/>
    <w:rsid w:val="00581D11"/>
    <w:rsid w:val="0058534B"/>
    <w:rsid w:val="00593828"/>
    <w:rsid w:val="005C4616"/>
    <w:rsid w:val="005C6A8E"/>
    <w:rsid w:val="005E39FC"/>
    <w:rsid w:val="005F605E"/>
    <w:rsid w:val="00602233"/>
    <w:rsid w:val="00690ACB"/>
    <w:rsid w:val="00691A7F"/>
    <w:rsid w:val="006C6983"/>
    <w:rsid w:val="0070044B"/>
    <w:rsid w:val="00723C20"/>
    <w:rsid w:val="00753BB3"/>
    <w:rsid w:val="00781F66"/>
    <w:rsid w:val="00791C3E"/>
    <w:rsid w:val="0079782C"/>
    <w:rsid w:val="00820468"/>
    <w:rsid w:val="008457D0"/>
    <w:rsid w:val="008B6371"/>
    <w:rsid w:val="008C19B7"/>
    <w:rsid w:val="008D2BAB"/>
    <w:rsid w:val="008F6707"/>
    <w:rsid w:val="00926EA0"/>
    <w:rsid w:val="00953AE5"/>
    <w:rsid w:val="009810C7"/>
    <w:rsid w:val="0098494E"/>
    <w:rsid w:val="009872D5"/>
    <w:rsid w:val="009C72C8"/>
    <w:rsid w:val="009E1400"/>
    <w:rsid w:val="00A13571"/>
    <w:rsid w:val="00A20E36"/>
    <w:rsid w:val="00A20F6C"/>
    <w:rsid w:val="00A37DA8"/>
    <w:rsid w:val="00A526FE"/>
    <w:rsid w:val="00A56F88"/>
    <w:rsid w:val="00A64A45"/>
    <w:rsid w:val="00A64EEF"/>
    <w:rsid w:val="00A700C2"/>
    <w:rsid w:val="00A80135"/>
    <w:rsid w:val="00AC6371"/>
    <w:rsid w:val="00AE0726"/>
    <w:rsid w:val="00AE6101"/>
    <w:rsid w:val="00AF3C42"/>
    <w:rsid w:val="00B4230A"/>
    <w:rsid w:val="00B464FB"/>
    <w:rsid w:val="00B52DA3"/>
    <w:rsid w:val="00B65881"/>
    <w:rsid w:val="00B70836"/>
    <w:rsid w:val="00B97E61"/>
    <w:rsid w:val="00BB3DE5"/>
    <w:rsid w:val="00BE07E8"/>
    <w:rsid w:val="00BE1142"/>
    <w:rsid w:val="00BE240A"/>
    <w:rsid w:val="00BF74B0"/>
    <w:rsid w:val="00C02C53"/>
    <w:rsid w:val="00C03B9F"/>
    <w:rsid w:val="00C0633C"/>
    <w:rsid w:val="00C14946"/>
    <w:rsid w:val="00C67AC6"/>
    <w:rsid w:val="00CB146A"/>
    <w:rsid w:val="00CF679F"/>
    <w:rsid w:val="00D02356"/>
    <w:rsid w:val="00DE46F3"/>
    <w:rsid w:val="00DE4E71"/>
    <w:rsid w:val="00DE5E2F"/>
    <w:rsid w:val="00E328F9"/>
    <w:rsid w:val="00E50FEE"/>
    <w:rsid w:val="00EA55FF"/>
    <w:rsid w:val="00ED411A"/>
    <w:rsid w:val="00EF3D77"/>
    <w:rsid w:val="00F2578C"/>
    <w:rsid w:val="00F52330"/>
    <w:rsid w:val="00F909FA"/>
    <w:rsid w:val="00F95BC4"/>
    <w:rsid w:val="00FD4BD6"/>
    <w:rsid w:val="00FE1164"/>
    <w:rsid w:val="00FF05F7"/>
    <w:rsid w:val="00FF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59B8D"/>
  <w15:chartTrackingRefBased/>
  <w15:docId w15:val="{8FAF4DE3-120E-4B9C-95A9-6A873FA7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E2F"/>
    <w:rPr>
      <w:rFonts w:ascii="Helvetica" w:hAnsi="Helvetic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E7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4C44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F696D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96D"/>
    <w:rPr>
      <w:rFonts w:ascii="Helvetica" w:eastAsiaTheme="majorEastAsia" w:hAnsi="Helvetica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27E78"/>
    <w:rPr>
      <w:rFonts w:ascii="Calibri" w:eastAsiaTheme="majorEastAsia" w:hAnsi="Calibri" w:cstheme="majorBidi"/>
      <w:b/>
      <w:color w:val="004C44"/>
      <w:sz w:val="32"/>
      <w:szCs w:val="32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4F696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F696D"/>
    <w:rPr>
      <w:rFonts w:eastAsiaTheme="minorEastAsia"/>
      <w:color w:val="5A5A5A" w:themeColor="text1" w:themeTint="A5"/>
      <w:spacing w:val="15"/>
    </w:rPr>
  </w:style>
  <w:style w:type="character" w:styleId="SubtleReference">
    <w:name w:val="Subtle Reference"/>
    <w:basedOn w:val="DefaultParagraphFont"/>
    <w:uiPriority w:val="31"/>
    <w:qFormat/>
    <w:rsid w:val="004F696D"/>
    <w:rPr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rsid w:val="004F696D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4F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96D"/>
    <w:rPr>
      <w:rFonts w:ascii="Helvetica" w:hAnsi="Helvetica"/>
      <w:sz w:val="20"/>
    </w:rPr>
  </w:style>
  <w:style w:type="paragraph" w:styleId="Footer">
    <w:name w:val="footer"/>
    <w:basedOn w:val="Normal"/>
    <w:link w:val="FooterChar"/>
    <w:uiPriority w:val="99"/>
    <w:unhideWhenUsed/>
    <w:rsid w:val="004F69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96D"/>
    <w:rPr>
      <w:rFonts w:ascii="Helvetica" w:hAnsi="Helvetica"/>
      <w:sz w:val="20"/>
    </w:rPr>
  </w:style>
  <w:style w:type="paragraph" w:styleId="NoSpacing">
    <w:name w:val="No Spacing"/>
    <w:uiPriority w:val="1"/>
    <w:qFormat/>
    <w:rsid w:val="0098494E"/>
    <w:pPr>
      <w:spacing w:after="0" w:line="240" w:lineRule="auto"/>
    </w:pPr>
    <w:rPr>
      <w:rFonts w:ascii="Helvetica" w:hAnsi="Helvetica"/>
      <w:sz w:val="20"/>
    </w:rPr>
  </w:style>
  <w:style w:type="paragraph" w:styleId="ListParagraph">
    <w:name w:val="List Paragraph"/>
    <w:basedOn w:val="Normal"/>
    <w:uiPriority w:val="34"/>
    <w:qFormat/>
    <w:rsid w:val="0098494E"/>
    <w:pPr>
      <w:ind w:left="720"/>
      <w:contextualSpacing/>
    </w:pPr>
  </w:style>
  <w:style w:type="character" w:styleId="IntenseEmphasis">
    <w:name w:val="Intense Emphasis"/>
    <w:aliases w:val="Heading 2A"/>
    <w:basedOn w:val="Strong"/>
    <w:uiPriority w:val="21"/>
    <w:qFormat/>
    <w:rsid w:val="0098494E"/>
    <w:rPr>
      <w:b/>
      <w:bCs/>
      <w:i w:val="0"/>
      <w:iCs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C0633C"/>
    <w:pPr>
      <w:pBdr>
        <w:top w:val="single" w:sz="4" w:space="10" w:color="E32D91" w:themeColor="accent1"/>
        <w:bottom w:val="single" w:sz="4" w:space="10" w:color="E32D91" w:themeColor="accent1"/>
      </w:pBdr>
      <w:spacing w:before="360" w:after="360"/>
      <w:ind w:right="864"/>
      <w:jc w:val="right"/>
    </w:pPr>
    <w:rPr>
      <w:iCs/>
      <w:color w:val="C6005E"/>
    </w:rPr>
  </w:style>
  <w:style w:type="character" w:styleId="Strong">
    <w:name w:val="Strong"/>
    <w:basedOn w:val="DefaultParagraphFont"/>
    <w:uiPriority w:val="22"/>
    <w:qFormat/>
    <w:rsid w:val="001E3F99"/>
    <w:rPr>
      <w:b/>
      <w:b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33C"/>
    <w:rPr>
      <w:rFonts w:ascii="Helvetica" w:hAnsi="Helvetica"/>
      <w:iCs/>
      <w:color w:val="C6005E"/>
      <w:sz w:val="20"/>
    </w:rPr>
  </w:style>
  <w:style w:type="character" w:styleId="IntenseReference">
    <w:name w:val="Intense Reference"/>
    <w:basedOn w:val="DefaultParagraphFont"/>
    <w:uiPriority w:val="32"/>
    <w:qFormat/>
    <w:rsid w:val="00C0633C"/>
    <w:rPr>
      <w:b/>
      <w:bCs/>
      <w:smallCaps/>
      <w:color w:val="E32D91" w:themeColor="accent1"/>
      <w:spacing w:val="5"/>
    </w:rPr>
  </w:style>
  <w:style w:type="paragraph" w:customStyle="1" w:styleId="Expendeture">
    <w:name w:val="Expendeture"/>
    <w:basedOn w:val="Heading1"/>
    <w:link w:val="ExpendetureChar"/>
    <w:rsid w:val="00C0633C"/>
    <w:pPr>
      <w:jc w:val="right"/>
    </w:pPr>
    <w:rPr>
      <w:rFonts w:eastAsiaTheme="minorHAnsi" w:cstheme="minorBidi"/>
      <w:b w:val="0"/>
      <w:sz w:val="20"/>
      <w:szCs w:val="22"/>
    </w:rPr>
  </w:style>
  <w:style w:type="table" w:styleId="TableGrid">
    <w:name w:val="Table Grid"/>
    <w:basedOn w:val="TableNormal"/>
    <w:uiPriority w:val="39"/>
    <w:rsid w:val="00AF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endetureChar">
    <w:name w:val="Expendeture Char"/>
    <w:basedOn w:val="Heading1Char"/>
    <w:link w:val="Expendeture"/>
    <w:rsid w:val="00C0633C"/>
    <w:rPr>
      <w:rFonts w:ascii="Helvetica" w:eastAsiaTheme="majorEastAsia" w:hAnsi="Helvetica" w:cstheme="majorBidi"/>
      <w:b w:val="0"/>
      <w:color w:val="C6005E"/>
      <w:sz w:val="20"/>
      <w:szCs w:val="32"/>
      <w:u w:val="single"/>
    </w:rPr>
  </w:style>
  <w:style w:type="character" w:styleId="Hyperlink">
    <w:name w:val="Hyperlink"/>
    <w:basedOn w:val="DefaultParagraphFont"/>
    <w:uiPriority w:val="99"/>
    <w:unhideWhenUsed/>
    <w:rsid w:val="008F6707"/>
    <w:rPr>
      <w:color w:val="1A4CC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70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7552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5523"/>
    <w:rPr>
      <w:rFonts w:ascii="Helvetica" w:hAnsi="Helvetic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75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nationaltrustsa.org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nne\National%20Trust%20of%20South%20Australia\National%20Trust%20SA%20Sharepoint%20-%20All%20Staff\General%20Forms\2024_NTSA_Form_IncidentReport(BodilyInjury_Near%20Miss)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E32D91"/>
      </a:accent3>
      <a:accent4>
        <a:srgbClr val="780F49"/>
      </a:accent4>
      <a:accent5>
        <a:srgbClr val="B4176D"/>
      </a:accent5>
      <a:accent6>
        <a:srgbClr val="F9D5E9"/>
      </a:accent6>
      <a:hlink>
        <a:srgbClr val="1A4CC8"/>
      </a:hlink>
      <a:folHlink>
        <a:srgbClr val="B5C7F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6E54BF1E49E48A141D868FFF0BD8C" ma:contentTypeVersion="14" ma:contentTypeDescription="Create a new document." ma:contentTypeScope="" ma:versionID="da1085dc7c3d313e1bf7279b431b32b5">
  <xsd:schema xmlns:xsd="http://www.w3.org/2001/XMLSchema" xmlns:xs="http://www.w3.org/2001/XMLSchema" xmlns:p="http://schemas.microsoft.com/office/2006/metadata/properties" xmlns:ns2="00b1a5f1-2119-4c31-9501-b33d388ba308" xmlns:ns3="11484fc6-ea1f-4825-a4dc-3ad4c1a85bf1" targetNamespace="http://schemas.microsoft.com/office/2006/metadata/properties" ma:root="true" ma:fieldsID="47d3c8c5532c60c8addfd7298c021b09" ns2:_="" ns3:_="">
    <xsd:import namespace="00b1a5f1-2119-4c31-9501-b33d388ba308"/>
    <xsd:import namespace="11484fc6-ea1f-4825-a4dc-3ad4c1a85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1a5f1-2119-4c31-9501-b33d388ba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183da5-51bf-42cb-80d7-c73da0c1b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84fc6-ea1f-4825-a4dc-3ad4c1a85b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e98793-01e5-46be-bb54-617ea9697b7e}" ma:internalName="TaxCatchAll" ma:showField="CatchAllData" ma:web="11484fc6-ea1f-4825-a4dc-3ad4c1a85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484fc6-ea1f-4825-a4dc-3ad4c1a85bf1" xsi:nil="true"/>
    <lcf76f155ced4ddcb4097134ff3c332f xmlns="00b1a5f1-2119-4c31-9501-b33d388ba30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8B8C0-83C7-4EE8-A94C-64885D2E7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1a5f1-2119-4c31-9501-b33d388ba308"/>
    <ds:schemaRef ds:uri="11484fc6-ea1f-4825-a4dc-3ad4c1a85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E2C107-EA12-49F6-A122-D235A0F61C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C4B249-5517-464C-9948-88E3FF4D75CE}">
  <ds:schemaRefs>
    <ds:schemaRef ds:uri="http://schemas.microsoft.com/office/2006/metadata/properties"/>
    <ds:schemaRef ds:uri="http://schemas.microsoft.com/office/infopath/2007/PartnerControls"/>
    <ds:schemaRef ds:uri="11484fc6-ea1f-4825-a4dc-3ad4c1a85bf1"/>
    <ds:schemaRef ds:uri="00b1a5f1-2119-4c31-9501-b33d388ba308"/>
  </ds:schemaRefs>
</ds:datastoreItem>
</file>

<file path=customXml/itemProps4.xml><?xml version="1.0" encoding="utf-8"?>
<ds:datastoreItem xmlns:ds="http://schemas.openxmlformats.org/officeDocument/2006/customXml" ds:itemID="{F2E15CAE-C1ED-4A60-94A5-6A9314AFA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2024_NTSA_Form_IncidentReport(BodilyInjury_Near Miss)</Template>
  <TotalTime>6</TotalTime>
  <Pages>4</Pages>
  <Words>396</Words>
  <Characters>2209</Characters>
  <Application>Microsoft Office Word</Application>
  <DocSecurity>0</DocSecurity>
  <Lines>147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</dc:creator>
  <cp:keywords/>
  <dc:description/>
  <cp:lastModifiedBy>Leanne Plews | National Trust SA</cp:lastModifiedBy>
  <cp:revision>1</cp:revision>
  <cp:lastPrinted>2025-04-29T23:44:00Z</cp:lastPrinted>
  <dcterms:created xsi:type="dcterms:W3CDTF">2026-01-29T06:01:00Z</dcterms:created>
  <dcterms:modified xsi:type="dcterms:W3CDTF">2026-01-29T06:07:00Z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0x0101009E56E54BF1E49E48A141D868FFF0BD8C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